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664" w:rsidRPr="00033D87" w:rsidRDefault="00EB2664" w:rsidP="00EB2664">
      <w:pPr>
        <w:spacing w:after="200" w:line="276" w:lineRule="auto"/>
        <w:jc w:val="center"/>
        <w:rPr>
          <w:rFonts w:asciiTheme="minorHAnsi" w:eastAsia="Calibri" w:hAnsiTheme="minorHAnsi" w:cstheme="minorHAnsi"/>
          <w:b/>
          <w:noProof/>
          <w:lang w:val="en-GB"/>
        </w:rPr>
      </w:pPr>
      <w:r w:rsidRPr="00033D87">
        <w:rPr>
          <w:rFonts w:asciiTheme="minorHAnsi" w:eastAsia="Calibri" w:hAnsiTheme="minorHAnsi" w:cstheme="minorHAnsi"/>
          <w:b/>
          <w:noProof/>
          <w:lang w:val="en-GB"/>
        </w:rPr>
        <w:t>PRILOG 1. PONUDBENI LIST</w:t>
      </w:r>
    </w:p>
    <w:p w:rsidR="00EB2664" w:rsidRPr="00033D87" w:rsidRDefault="00EB2664" w:rsidP="00EB2664">
      <w:pPr>
        <w:spacing w:after="200" w:line="276" w:lineRule="auto"/>
        <w:jc w:val="both"/>
        <w:rPr>
          <w:rFonts w:asciiTheme="minorHAnsi" w:eastAsia="Calibri" w:hAnsiTheme="minorHAnsi" w:cstheme="minorHAnsi"/>
          <w:noProof/>
          <w:lang w:val="en-GB"/>
        </w:rPr>
      </w:pPr>
      <w:r w:rsidRPr="00033D87">
        <w:rPr>
          <w:rFonts w:asciiTheme="minorHAnsi" w:eastAsia="Calibri" w:hAnsiTheme="minorHAnsi" w:cstheme="minorHAnsi"/>
          <w:noProof/>
          <w:lang w:val="en-GB"/>
        </w:rPr>
        <w:t>Broj ponude: _______                                                                      Datum ponude:____________________</w:t>
      </w:r>
    </w:p>
    <w:p w:rsidR="00EB2664" w:rsidRPr="00033D87" w:rsidRDefault="00EB2664" w:rsidP="00EB2664">
      <w:pPr>
        <w:pStyle w:val="Odlomakpopisa"/>
        <w:numPr>
          <w:ilvl w:val="0"/>
          <w:numId w:val="36"/>
        </w:numPr>
        <w:spacing w:after="200" w:line="276" w:lineRule="auto"/>
        <w:jc w:val="both"/>
        <w:rPr>
          <w:rFonts w:asciiTheme="minorHAnsi" w:hAnsiTheme="minorHAnsi" w:cstheme="minorHAnsi"/>
          <w:noProof/>
          <w:lang w:val="en-GB" w:eastAsia="en-US"/>
        </w:rPr>
      </w:pPr>
      <w:r w:rsidRPr="00033D87">
        <w:rPr>
          <w:rFonts w:asciiTheme="minorHAnsi" w:hAnsiTheme="minorHAnsi" w:cstheme="minorHAnsi"/>
          <w:noProof/>
          <w:lang w:val="en-GB" w:eastAsia="en-US"/>
        </w:rPr>
        <w:t>Naziv (tvrtka) i sjedište Naručitelja: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>Naručitelj: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noProof/>
                <w:lang w:val="en-GB" w:eastAsia="en-US"/>
              </w:rPr>
            </w:pPr>
            <w:r w:rsidRPr="00F6525D">
              <w:rPr>
                <w:rFonts w:asciiTheme="minorHAnsi" w:eastAsia="Calibri" w:hAnsiTheme="minorHAnsi" w:cstheme="minorHAnsi"/>
                <w:noProof/>
                <w:lang w:val="en-GB" w:eastAsia="en-US"/>
              </w:rPr>
              <w:t xml:space="preserve">TRAFFICON d.o.o. </w:t>
            </w:r>
          </w:p>
        </w:tc>
      </w:tr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 xml:space="preserve">Adresa: 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noProof/>
                <w:lang w:val="en-GB" w:eastAsia="en-US"/>
              </w:rPr>
            </w:pPr>
            <w:r w:rsidRPr="00F6525D">
              <w:rPr>
                <w:rFonts w:asciiTheme="minorHAnsi" w:eastAsia="Calibri" w:hAnsiTheme="minorHAnsi" w:cstheme="minorHAnsi"/>
                <w:noProof/>
                <w:lang w:val="en-GB" w:eastAsia="en-US"/>
              </w:rPr>
              <w:t>Selska Cesta 50, 10 000 Zagreb</w:t>
            </w:r>
          </w:p>
        </w:tc>
      </w:tr>
    </w:tbl>
    <w:p w:rsidR="00EB2664" w:rsidRPr="00033D87" w:rsidRDefault="00EB2664" w:rsidP="00EB2664">
      <w:pPr>
        <w:pStyle w:val="Odlomakpopisa"/>
        <w:numPr>
          <w:ilvl w:val="0"/>
          <w:numId w:val="36"/>
        </w:numPr>
        <w:spacing w:after="200" w:line="276" w:lineRule="auto"/>
        <w:jc w:val="both"/>
        <w:rPr>
          <w:rFonts w:asciiTheme="minorHAnsi" w:hAnsiTheme="minorHAnsi" w:cstheme="minorHAnsi"/>
          <w:noProof/>
          <w:lang w:val="en-GB" w:eastAsia="en-US"/>
        </w:rPr>
      </w:pPr>
      <w:r w:rsidRPr="00033D87">
        <w:rPr>
          <w:rFonts w:asciiTheme="minorHAnsi" w:hAnsiTheme="minorHAnsi" w:cstheme="minorHAnsi"/>
          <w:noProof/>
          <w:lang w:val="en-GB" w:eastAsia="en-US"/>
        </w:rPr>
        <w:t>Naziv (tvrtka) i sjedište ponuditelja: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>Ponuditelj: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noProof/>
                <w:lang w:val="en-GB" w:eastAsia="en-US"/>
              </w:rPr>
            </w:pPr>
          </w:p>
        </w:tc>
      </w:tr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>Adresa sjedišta: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noProof/>
                <w:lang w:val="en-GB" w:eastAsia="en-US"/>
              </w:rPr>
            </w:pPr>
          </w:p>
        </w:tc>
      </w:tr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>OIB: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noProof/>
                <w:lang w:val="en-GB" w:eastAsia="en-US"/>
              </w:rPr>
            </w:pPr>
          </w:p>
        </w:tc>
      </w:tr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>IBAN: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noProof/>
                <w:lang w:val="en-GB" w:eastAsia="en-US"/>
              </w:rPr>
            </w:pPr>
          </w:p>
        </w:tc>
      </w:tr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>Ponuditelj u sustavu PDV-a (zaokružiti):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noProof/>
                <w:lang w:val="en-GB" w:eastAsia="en-US"/>
              </w:rPr>
              <w:t xml:space="preserve"> DA             NE</w:t>
            </w:r>
          </w:p>
        </w:tc>
      </w:tr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>Adresa za dostavu pošte: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noProof/>
                <w:lang w:val="en-GB" w:eastAsia="en-US"/>
              </w:rPr>
            </w:pPr>
          </w:p>
        </w:tc>
      </w:tr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>Kontakt osoba ponuditelja: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noProof/>
                <w:lang w:val="en-GB" w:eastAsia="en-US"/>
              </w:rPr>
            </w:pPr>
          </w:p>
        </w:tc>
      </w:tr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>Telefon: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noProof/>
                <w:lang w:val="en-GB" w:eastAsia="en-US"/>
              </w:rPr>
            </w:pPr>
          </w:p>
        </w:tc>
      </w:tr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>Telefax: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noProof/>
                <w:lang w:val="en-GB" w:eastAsia="en-US"/>
              </w:rPr>
            </w:pPr>
          </w:p>
        </w:tc>
      </w:tr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>E-pošta: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noProof/>
                <w:lang w:val="en-GB" w:eastAsia="en-US"/>
              </w:rPr>
            </w:pPr>
          </w:p>
        </w:tc>
      </w:tr>
    </w:tbl>
    <w:p w:rsidR="00EB2664" w:rsidRPr="00033D87" w:rsidRDefault="00EB2664" w:rsidP="00EB2664">
      <w:pPr>
        <w:pStyle w:val="Odlomakpopisa"/>
        <w:numPr>
          <w:ilvl w:val="0"/>
          <w:numId w:val="36"/>
        </w:numPr>
        <w:spacing w:after="200" w:line="276" w:lineRule="auto"/>
        <w:jc w:val="both"/>
        <w:rPr>
          <w:rFonts w:asciiTheme="minorHAnsi" w:hAnsiTheme="minorHAnsi" w:cstheme="minorHAnsi"/>
          <w:noProof/>
          <w:lang w:val="en-GB"/>
        </w:rPr>
      </w:pPr>
      <w:r w:rsidRPr="00033D87">
        <w:rPr>
          <w:rFonts w:asciiTheme="minorHAnsi" w:hAnsiTheme="minorHAnsi" w:cstheme="minorHAnsi"/>
          <w:noProof/>
          <w:lang w:val="en-GB"/>
        </w:rPr>
        <w:t>Cijena ponude: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>Cijena ponude u HRK bez PDV-a: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rPr>
                <w:rFonts w:asciiTheme="minorHAnsi" w:eastAsia="Calibri" w:hAnsiTheme="minorHAnsi" w:cstheme="minorHAnsi"/>
                <w:lang w:val="en-GB" w:eastAsia="en-US"/>
              </w:rPr>
            </w:pPr>
          </w:p>
        </w:tc>
      </w:tr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>Iznos PDV-a u HRK (ukoliko je primjenjivo):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rPr>
                <w:rFonts w:asciiTheme="minorHAnsi" w:eastAsia="Calibri" w:hAnsiTheme="minorHAnsi" w:cstheme="minorHAnsi"/>
                <w:lang w:val="en-GB" w:eastAsia="en-US"/>
              </w:rPr>
            </w:pPr>
          </w:p>
        </w:tc>
      </w:tr>
      <w:tr w:rsidR="00EB2664" w:rsidRPr="00033D87" w:rsidTr="002C4B6F">
        <w:tc>
          <w:tcPr>
            <w:tcW w:w="4643" w:type="dxa"/>
            <w:shd w:val="clear" w:color="auto" w:fill="DEEAF6" w:themeFill="accent1" w:themeFillTint="33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</w:pPr>
            <w:r w:rsidRPr="00033D87">
              <w:rPr>
                <w:rFonts w:asciiTheme="minorHAnsi" w:eastAsia="Calibri" w:hAnsiTheme="minorHAnsi" w:cstheme="minorHAnsi"/>
                <w:b/>
                <w:noProof/>
                <w:lang w:val="en-GB" w:eastAsia="en-US"/>
              </w:rPr>
              <w:t>Cijena ponude u HRK sa PDV-om (ukoliko je primjenjivo):</w:t>
            </w:r>
          </w:p>
        </w:tc>
        <w:tc>
          <w:tcPr>
            <w:tcW w:w="4644" w:type="dxa"/>
          </w:tcPr>
          <w:p w:rsidR="00EB2664" w:rsidRPr="00033D87" w:rsidRDefault="00EB2664" w:rsidP="002C4B6F">
            <w:pPr>
              <w:spacing w:after="200" w:line="276" w:lineRule="auto"/>
              <w:jc w:val="both"/>
              <w:rPr>
                <w:rFonts w:asciiTheme="minorHAnsi" w:eastAsia="Calibri" w:hAnsiTheme="minorHAnsi" w:cstheme="minorHAnsi"/>
                <w:noProof/>
                <w:lang w:val="en-GB" w:eastAsia="en-US"/>
              </w:rPr>
            </w:pPr>
          </w:p>
        </w:tc>
      </w:tr>
    </w:tbl>
    <w:p w:rsidR="00EB2664" w:rsidRPr="00033D87" w:rsidRDefault="00EB2664" w:rsidP="00EB2664">
      <w:pPr>
        <w:spacing w:after="200" w:line="276" w:lineRule="auto"/>
        <w:jc w:val="right"/>
        <w:rPr>
          <w:rFonts w:asciiTheme="minorHAnsi" w:eastAsia="Calibri" w:hAnsiTheme="minorHAnsi" w:cstheme="minorHAnsi"/>
          <w:noProof/>
          <w:lang w:val="en-GB"/>
        </w:rPr>
      </w:pPr>
      <w:r w:rsidRPr="00033D87">
        <w:rPr>
          <w:rFonts w:asciiTheme="minorHAnsi" w:eastAsia="Calibri" w:hAnsiTheme="minorHAnsi" w:cstheme="minorHAnsi"/>
          <w:noProof/>
          <w:lang w:val="en-GB"/>
        </w:rPr>
        <w:t>ZA PONUDITELJA:</w:t>
      </w:r>
    </w:p>
    <w:p w:rsidR="00EB2664" w:rsidRPr="00033D87" w:rsidRDefault="00EB2664" w:rsidP="00EB2664">
      <w:pPr>
        <w:spacing w:line="276" w:lineRule="auto"/>
        <w:jc w:val="right"/>
        <w:rPr>
          <w:rFonts w:asciiTheme="minorHAnsi" w:eastAsia="Calibri" w:hAnsiTheme="minorHAnsi" w:cstheme="minorHAnsi"/>
          <w:noProof/>
          <w:lang w:val="en-GB"/>
        </w:rPr>
      </w:pPr>
      <w:r w:rsidRPr="00033D87">
        <w:rPr>
          <w:rFonts w:asciiTheme="minorHAnsi" w:eastAsia="Calibri" w:hAnsiTheme="minorHAnsi" w:cstheme="minorHAnsi"/>
          <w:noProof/>
          <w:lang w:val="en-GB"/>
        </w:rPr>
        <w:t>______________________________</w:t>
      </w:r>
    </w:p>
    <w:p w:rsidR="00EB2664" w:rsidRPr="00033D87" w:rsidRDefault="00EB2664" w:rsidP="00EB2664">
      <w:pPr>
        <w:spacing w:line="276" w:lineRule="auto"/>
        <w:jc w:val="right"/>
        <w:rPr>
          <w:rFonts w:asciiTheme="minorHAnsi" w:eastAsia="Calibri" w:hAnsiTheme="minorHAnsi" w:cstheme="minorHAnsi"/>
          <w:noProof/>
          <w:lang w:val="en-GB"/>
        </w:rPr>
      </w:pPr>
      <w:r w:rsidRPr="00033D87">
        <w:rPr>
          <w:rFonts w:asciiTheme="minorHAnsi" w:eastAsia="Calibri" w:hAnsiTheme="minorHAnsi" w:cstheme="minorHAnsi"/>
          <w:noProof/>
          <w:lang w:val="en-GB"/>
        </w:rPr>
        <w:t xml:space="preserve">(ime, prezime i potpis ovlaštene osobe,  </w:t>
      </w:r>
    </w:p>
    <w:p w:rsidR="00EB2664" w:rsidRDefault="00EB2664" w:rsidP="00EB2664">
      <w:pPr>
        <w:spacing w:line="276" w:lineRule="auto"/>
        <w:jc w:val="right"/>
        <w:rPr>
          <w:rFonts w:eastAsia="Calibri" w:cs="Arial"/>
          <w:noProof/>
          <w:lang w:val="en-GB"/>
        </w:rPr>
        <w:sectPr w:rsidR="00EB2664" w:rsidSect="003E12D0">
          <w:headerReference w:type="default" r:id="rId9"/>
          <w:footerReference w:type="default" r:id="rId10"/>
          <w:pgSz w:w="11907" w:h="16840" w:code="9"/>
          <w:pgMar w:top="2268" w:right="1418" w:bottom="851" w:left="1418" w:header="567" w:footer="680" w:gutter="0"/>
          <w:cols w:space="720"/>
        </w:sectPr>
      </w:pPr>
      <w:r w:rsidRPr="00033D87">
        <w:rPr>
          <w:rFonts w:asciiTheme="minorHAnsi" w:eastAsia="Calibri" w:hAnsiTheme="minorHAnsi" w:cstheme="minorHAnsi"/>
          <w:noProof/>
          <w:lang w:val="en-GB"/>
        </w:rPr>
        <w:t>pečat tvrtke ponuditel</w:t>
      </w:r>
      <w:r>
        <w:rPr>
          <w:rFonts w:asciiTheme="minorHAnsi" w:eastAsia="Calibri" w:hAnsiTheme="minorHAnsi" w:cstheme="minorHAnsi"/>
          <w:noProof/>
          <w:lang w:val="en-GB"/>
        </w:rPr>
        <w:t>j</w:t>
      </w:r>
      <w:r w:rsidR="00FD7946">
        <w:rPr>
          <w:rFonts w:asciiTheme="minorHAnsi" w:eastAsia="Calibri" w:hAnsiTheme="minorHAnsi" w:cstheme="minorHAnsi"/>
          <w:noProof/>
          <w:lang w:val="en-GB"/>
        </w:rPr>
        <w:t>a</w:t>
      </w:r>
      <w:bookmarkStart w:id="0" w:name="_GoBack"/>
      <w:bookmarkEnd w:id="0"/>
    </w:p>
    <w:p w:rsidR="007346D8" w:rsidRPr="00EB2664" w:rsidRDefault="007346D8" w:rsidP="00EB2664"/>
    <w:sectPr w:rsidR="007346D8" w:rsidRPr="00EB2664" w:rsidSect="003E12D0">
      <w:headerReference w:type="default" r:id="rId11"/>
      <w:footerReference w:type="default" r:id="rId12"/>
      <w:pgSz w:w="11907" w:h="16840" w:code="9"/>
      <w:pgMar w:top="2268" w:right="1418" w:bottom="851" w:left="1418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7D8" w:rsidRDefault="00B027D8">
      <w:r>
        <w:separator/>
      </w:r>
    </w:p>
  </w:endnote>
  <w:endnote w:type="continuationSeparator" w:id="0">
    <w:p w:rsidR="00B027D8" w:rsidRDefault="00B02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664" w:rsidRDefault="00EB2664" w:rsidP="00AE2C1B">
    <w:pPr>
      <w:pStyle w:val="Podnoje"/>
      <w:jc w:val="center"/>
      <w:rPr>
        <w:rFonts w:asciiTheme="minorHAnsi" w:hAnsiTheme="minorHAnsi" w:cstheme="minorHAnsi"/>
      </w:rPr>
    </w:pPr>
  </w:p>
  <w:p w:rsidR="00EB2664" w:rsidRDefault="00EB2664" w:rsidP="007346D8">
    <w:pPr>
      <w:pStyle w:val="Podnoje"/>
      <w:jc w:val="center"/>
      <w:rPr>
        <w:rFonts w:asciiTheme="minorHAnsi" w:hAnsiTheme="minorHAnsi" w:cstheme="minorHAnsi"/>
      </w:rPr>
    </w:pPr>
    <w:r>
      <w:rPr>
        <w:noProof/>
      </w:rPr>
      <w:drawing>
        <wp:inline distT="0" distB="0" distL="0" distR="0" wp14:anchorId="76ABFAD6" wp14:editId="3EC2C8D2">
          <wp:extent cx="5707376" cy="441960"/>
          <wp:effectExtent l="0" t="0" r="8255" b="0"/>
          <wp:docPr id="24" name="Slika 24" descr="https://www.trafficon.hr/images/index2_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trafficon.hr/images/index2_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7376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B2664" w:rsidRPr="00AE2C1B" w:rsidRDefault="00EB2664" w:rsidP="00AE2C1B">
    <w:pPr>
      <w:pStyle w:val="Podnoje"/>
      <w:jc w:val="center"/>
      <w:rPr>
        <w:rFonts w:asciiTheme="minorHAnsi" w:hAnsiTheme="minorHAnsi" w:cstheme="minorHAnsi"/>
      </w:rPr>
    </w:pPr>
    <w:r w:rsidRPr="00AE2C1B">
      <w:rPr>
        <w:rFonts w:asciiTheme="minorHAnsi" w:hAnsiTheme="minorHAnsi" w:cstheme="minorHAnsi"/>
      </w:rPr>
      <w:t>O</w:t>
    </w:r>
    <w:r>
      <w:rPr>
        <w:rFonts w:asciiTheme="minorHAnsi" w:hAnsiTheme="minorHAnsi" w:cstheme="minorHAnsi"/>
      </w:rPr>
      <w:t>vaj projekt</w:t>
    </w:r>
    <w:r w:rsidRPr="00AE2C1B">
      <w:rPr>
        <w:rFonts w:asciiTheme="minorHAnsi" w:hAnsiTheme="minorHAnsi" w:cstheme="minorHAnsi"/>
      </w:rPr>
      <w:t xml:space="preserve"> se financira iz Europskog fonda za regionalni razvoj</w:t>
    </w:r>
  </w:p>
  <w:p w:rsidR="00EB2664" w:rsidRPr="00AE2C1B" w:rsidRDefault="00EB2664" w:rsidP="00AE2C1B">
    <w:pPr>
      <w:pStyle w:val="Podnoje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Projekt: Uključivanje informacijsko-komunikacijskih tehnologija u poslovni proces tvrtke Trafficon (Traff-ICT-on) KK.03.2.1.19.0181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6D8" w:rsidRDefault="007346D8" w:rsidP="00AE2C1B">
    <w:pPr>
      <w:pStyle w:val="Podnoje"/>
      <w:jc w:val="center"/>
      <w:rPr>
        <w:rFonts w:asciiTheme="minorHAnsi" w:hAnsiTheme="minorHAnsi" w:cstheme="minorHAnsi"/>
      </w:rPr>
    </w:pPr>
  </w:p>
  <w:p w:rsidR="007346D8" w:rsidRDefault="007346D8" w:rsidP="007346D8">
    <w:pPr>
      <w:pStyle w:val="Podnoje"/>
      <w:jc w:val="center"/>
      <w:rPr>
        <w:rFonts w:asciiTheme="minorHAnsi" w:hAnsiTheme="minorHAnsi" w:cstheme="minorHAnsi"/>
      </w:rPr>
    </w:pPr>
    <w:r>
      <w:rPr>
        <w:noProof/>
      </w:rPr>
      <w:drawing>
        <wp:inline distT="0" distB="0" distL="0" distR="0" wp14:anchorId="4FA999F2" wp14:editId="3883AE42">
          <wp:extent cx="5707376" cy="441960"/>
          <wp:effectExtent l="0" t="0" r="8255" b="0"/>
          <wp:docPr id="2" name="Slika 2" descr="https://www.trafficon.hr/images/index2_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trafficon.hr/images/index2_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446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E2C1B" w:rsidRPr="00AE2C1B" w:rsidRDefault="00AE2C1B" w:rsidP="00AE2C1B">
    <w:pPr>
      <w:pStyle w:val="Podnoje"/>
      <w:jc w:val="center"/>
      <w:rPr>
        <w:rFonts w:asciiTheme="minorHAnsi" w:hAnsiTheme="minorHAnsi" w:cstheme="minorHAnsi"/>
      </w:rPr>
    </w:pPr>
    <w:r w:rsidRPr="00AE2C1B">
      <w:rPr>
        <w:rFonts w:asciiTheme="minorHAnsi" w:hAnsiTheme="minorHAnsi" w:cstheme="minorHAnsi"/>
      </w:rPr>
      <w:t>O</w:t>
    </w:r>
    <w:r w:rsidR="00DF79F8">
      <w:rPr>
        <w:rFonts w:asciiTheme="minorHAnsi" w:hAnsiTheme="minorHAnsi" w:cstheme="minorHAnsi"/>
      </w:rPr>
      <w:t>vaj projekt</w:t>
    </w:r>
    <w:r w:rsidRPr="00AE2C1B">
      <w:rPr>
        <w:rFonts w:asciiTheme="minorHAnsi" w:hAnsiTheme="minorHAnsi" w:cstheme="minorHAnsi"/>
      </w:rPr>
      <w:t xml:space="preserve"> se financira iz Europskog fonda za regionalni razvoj</w:t>
    </w:r>
  </w:p>
  <w:p w:rsidR="00AE2C1B" w:rsidRPr="00AE2C1B" w:rsidRDefault="007346D8" w:rsidP="00AE2C1B">
    <w:pPr>
      <w:pStyle w:val="Podnoje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Projekt: Uključivanje informacijsko-komunikacijskih tehnologija u poslovni proces tvrtke Trafficon (Traff-ICT-on) KK.03.2.1.19.0181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7D8" w:rsidRDefault="00B027D8">
      <w:r>
        <w:separator/>
      </w:r>
    </w:p>
  </w:footnote>
  <w:footnote w:type="continuationSeparator" w:id="0">
    <w:p w:rsidR="00B027D8" w:rsidRDefault="00B027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eetkatablic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8"/>
      <w:gridCol w:w="1560"/>
      <w:gridCol w:w="1275"/>
      <w:gridCol w:w="2127"/>
      <w:gridCol w:w="2046"/>
    </w:tblGrid>
    <w:tr w:rsidR="00EB2664" w:rsidTr="00C8664F">
      <w:trPr>
        <w:jc w:val="center"/>
      </w:trPr>
      <w:tc>
        <w:tcPr>
          <w:tcW w:w="2268" w:type="dxa"/>
        </w:tcPr>
        <w:p w:rsidR="00EB2664" w:rsidRDefault="00EB2664" w:rsidP="00922356">
          <w:r>
            <w:rPr>
              <w:noProof/>
            </w:rPr>
            <w:drawing>
              <wp:inline distT="0" distB="0" distL="0" distR="0" wp14:anchorId="5AF20B0C" wp14:editId="129EAEA4">
                <wp:extent cx="1291590" cy="345130"/>
                <wp:effectExtent l="0" t="0" r="3810" b="0"/>
                <wp:docPr id="1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5222" cy="356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0" w:type="dxa"/>
        </w:tcPr>
        <w:p w:rsidR="00EB2664" w:rsidRDefault="00EB2664" w:rsidP="007346D8">
          <w:r>
            <w:t xml:space="preserve">               </w:t>
          </w:r>
          <w:r>
            <w:rPr>
              <w:noProof/>
            </w:rPr>
            <w:t xml:space="preserve">              </w:t>
          </w:r>
          <w:r>
            <w:rPr>
              <w:noProof/>
            </w:rPr>
            <w:drawing>
              <wp:inline distT="0" distB="0" distL="0" distR="0" wp14:anchorId="6C9E96E7" wp14:editId="1B100725">
                <wp:extent cx="673350" cy="335560"/>
                <wp:effectExtent l="0" t="0" r="0" b="7620"/>
                <wp:docPr id="2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4403" cy="346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5" w:type="dxa"/>
        </w:tcPr>
        <w:p w:rsidR="00EB2664" w:rsidRDefault="00EB2664" w:rsidP="007346D8">
          <w:pPr>
            <w:jc w:val="both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50EEC738" wp14:editId="735D92B2">
                <wp:simplePos x="0" y="0"/>
                <wp:positionH relativeFrom="column">
                  <wp:posOffset>725170</wp:posOffset>
                </wp:positionH>
                <wp:positionV relativeFrom="paragraph">
                  <wp:posOffset>380365</wp:posOffset>
                </wp:positionV>
                <wp:extent cx="1021080" cy="274320"/>
                <wp:effectExtent l="0" t="0" r="0" b="0"/>
                <wp:wrapNone/>
                <wp:docPr id="21" name="Picture 3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1080" cy="2743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t xml:space="preserve">     </w:t>
          </w:r>
        </w:p>
      </w:tc>
      <w:tc>
        <w:tcPr>
          <w:tcW w:w="2127" w:type="dxa"/>
        </w:tcPr>
        <w:p w:rsidR="00EB2664" w:rsidRDefault="00EB2664" w:rsidP="00AE2C1B">
          <w:pPr>
            <w:jc w:val="both"/>
          </w:pPr>
          <w:r>
            <w:rPr>
              <w:rFonts w:ascii="Lucida Sans Unicode" w:hAnsi="Lucida Sans Unicode" w:cs="Lucida Sans Unicode"/>
            </w:rPr>
            <w:t xml:space="preserve">   </w:t>
          </w:r>
          <w:r>
            <w:rPr>
              <w:noProof/>
            </w:rPr>
            <w:drawing>
              <wp:inline distT="0" distB="0" distL="0" distR="0" wp14:anchorId="67D1B152" wp14:editId="728C7DF6">
                <wp:extent cx="545284" cy="361116"/>
                <wp:effectExtent l="0" t="0" r="7620" b="1270"/>
                <wp:docPr id="22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9314" cy="370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Lucida Sans Unicode" w:hAnsi="Lucida Sans Unicode" w:cs="Lucida Sans Unicode"/>
            </w:rPr>
            <w:t xml:space="preserve">          </w:t>
          </w:r>
        </w:p>
      </w:tc>
      <w:tc>
        <w:tcPr>
          <w:tcW w:w="1842" w:type="dxa"/>
        </w:tcPr>
        <w:p w:rsidR="00EB2664" w:rsidRPr="00344702" w:rsidRDefault="00EB2664" w:rsidP="00922356">
          <w:pPr>
            <w:jc w:val="center"/>
            <w:rPr>
              <w:sz w:val="16"/>
              <w:szCs w:val="16"/>
            </w:rPr>
          </w:pPr>
          <w:r>
            <w:rPr>
              <w:rFonts w:ascii="Lucida Sans Unicode" w:hAnsi="Lucida Sans Unicode" w:cs="Lucida Sans Unicode"/>
              <w:noProof/>
            </w:rPr>
            <w:drawing>
              <wp:inline distT="0" distB="0" distL="0" distR="0" wp14:anchorId="12C94B25" wp14:editId="4F5478D2">
                <wp:extent cx="1157680" cy="381319"/>
                <wp:effectExtent l="0" t="0" r="4445" b="0"/>
                <wp:docPr id="23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680" cy="38131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EB2664" w:rsidRPr="00277BA2" w:rsidRDefault="00EB2664" w:rsidP="00277BA2">
    <w:pPr>
      <w:pStyle w:val="Zaglavlje"/>
    </w:pPr>
    <w:r>
      <w:t xml:space="preserve">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eetkatablic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8"/>
      <w:gridCol w:w="1560"/>
      <w:gridCol w:w="1275"/>
      <w:gridCol w:w="2127"/>
      <w:gridCol w:w="2046"/>
    </w:tblGrid>
    <w:tr w:rsidR="00922356" w:rsidTr="00C8664F">
      <w:trPr>
        <w:jc w:val="center"/>
      </w:trPr>
      <w:tc>
        <w:tcPr>
          <w:tcW w:w="2268" w:type="dxa"/>
        </w:tcPr>
        <w:p w:rsidR="00922356" w:rsidRDefault="00922356" w:rsidP="00922356">
          <w:r>
            <w:rPr>
              <w:noProof/>
            </w:rPr>
            <w:drawing>
              <wp:inline distT="0" distB="0" distL="0" distR="0" wp14:anchorId="17992DDE" wp14:editId="6A816EDE">
                <wp:extent cx="1291590" cy="345130"/>
                <wp:effectExtent l="0" t="0" r="3810" b="0"/>
                <wp:docPr id="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5222" cy="356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0" w:type="dxa"/>
        </w:tcPr>
        <w:p w:rsidR="00922356" w:rsidRDefault="007346D8" w:rsidP="007346D8">
          <w:r>
            <w:t xml:space="preserve">               </w:t>
          </w:r>
          <w:r>
            <w:rPr>
              <w:noProof/>
            </w:rPr>
            <w:t xml:space="preserve">              </w:t>
          </w:r>
          <w:r>
            <w:rPr>
              <w:noProof/>
            </w:rPr>
            <w:drawing>
              <wp:inline distT="0" distB="0" distL="0" distR="0" wp14:anchorId="0A5694E0" wp14:editId="369A0A80">
                <wp:extent cx="673350" cy="335560"/>
                <wp:effectExtent l="0" t="0" r="0" b="7620"/>
                <wp:docPr id="1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4403" cy="346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5" w:type="dxa"/>
        </w:tcPr>
        <w:p w:rsidR="00922356" w:rsidRDefault="007346D8" w:rsidP="007346D8">
          <w:pPr>
            <w:jc w:val="both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645CD6F9" wp14:editId="58AFFBDA">
                <wp:simplePos x="0" y="0"/>
                <wp:positionH relativeFrom="column">
                  <wp:posOffset>725170</wp:posOffset>
                </wp:positionH>
                <wp:positionV relativeFrom="paragraph">
                  <wp:posOffset>380365</wp:posOffset>
                </wp:positionV>
                <wp:extent cx="1021080" cy="274320"/>
                <wp:effectExtent l="0" t="0" r="0" b="0"/>
                <wp:wrapNone/>
                <wp:docPr id="11" name="Picture 3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1080" cy="2743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E2C1B">
            <w:t xml:space="preserve">     </w:t>
          </w:r>
        </w:p>
      </w:tc>
      <w:tc>
        <w:tcPr>
          <w:tcW w:w="2127" w:type="dxa"/>
        </w:tcPr>
        <w:p w:rsidR="00922356" w:rsidRDefault="007346D8" w:rsidP="00AE2C1B">
          <w:pPr>
            <w:jc w:val="both"/>
          </w:pPr>
          <w:r>
            <w:rPr>
              <w:rFonts w:ascii="Lucida Sans Unicode" w:hAnsi="Lucida Sans Unicode" w:cs="Lucida Sans Unicode"/>
            </w:rPr>
            <w:t xml:space="preserve"> </w:t>
          </w:r>
          <w:r w:rsidR="00AE2C1B">
            <w:rPr>
              <w:rFonts w:ascii="Lucida Sans Unicode" w:hAnsi="Lucida Sans Unicode" w:cs="Lucida Sans Unicode"/>
            </w:rPr>
            <w:t xml:space="preserve">  </w:t>
          </w:r>
          <w:r w:rsidR="00AE2C1B">
            <w:rPr>
              <w:noProof/>
            </w:rPr>
            <w:drawing>
              <wp:inline distT="0" distB="0" distL="0" distR="0" wp14:anchorId="78392F5C" wp14:editId="44DAD429">
                <wp:extent cx="545284" cy="361116"/>
                <wp:effectExtent l="0" t="0" r="7620" b="1270"/>
                <wp:docPr id="1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9314" cy="370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AE2C1B">
            <w:rPr>
              <w:rFonts w:ascii="Lucida Sans Unicode" w:hAnsi="Lucida Sans Unicode" w:cs="Lucida Sans Unicode"/>
            </w:rPr>
            <w:t xml:space="preserve">        </w:t>
          </w:r>
          <w:r w:rsidR="00922356">
            <w:rPr>
              <w:rFonts w:ascii="Lucida Sans Unicode" w:hAnsi="Lucida Sans Unicode" w:cs="Lucida Sans Unicode"/>
            </w:rPr>
            <w:t xml:space="preserve">  </w:t>
          </w:r>
        </w:p>
      </w:tc>
      <w:tc>
        <w:tcPr>
          <w:tcW w:w="1842" w:type="dxa"/>
        </w:tcPr>
        <w:p w:rsidR="00922356" w:rsidRPr="00344702" w:rsidRDefault="0027240A" w:rsidP="00922356">
          <w:pPr>
            <w:jc w:val="center"/>
            <w:rPr>
              <w:sz w:val="16"/>
              <w:szCs w:val="16"/>
            </w:rPr>
          </w:pPr>
          <w:r>
            <w:rPr>
              <w:rFonts w:ascii="Lucida Sans Unicode" w:hAnsi="Lucida Sans Unicode" w:cs="Lucida Sans Unicode"/>
              <w:noProof/>
            </w:rPr>
            <w:drawing>
              <wp:inline distT="0" distB="0" distL="0" distR="0" wp14:anchorId="1A09F1F4" wp14:editId="0A93D4F1">
                <wp:extent cx="1157680" cy="381319"/>
                <wp:effectExtent l="0" t="0" r="4445" b="0"/>
                <wp:docPr id="1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680" cy="38131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79370F" w:rsidRPr="00277BA2" w:rsidRDefault="00883801" w:rsidP="00277BA2">
    <w:pPr>
      <w:pStyle w:val="Zaglavlje"/>
    </w:pPr>
    <w:r>
      <w:t xml:space="preserve">   </w:t>
    </w:r>
    <w:r w:rsidR="007346D8">
      <w:t xml:space="preserve">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>
    <w:nsid w:val="19906A60"/>
    <w:multiLevelType w:val="hybridMultilevel"/>
    <w:tmpl w:val="74C631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01E44"/>
    <w:multiLevelType w:val="hybridMultilevel"/>
    <w:tmpl w:val="84F4234A"/>
    <w:lvl w:ilvl="0" w:tplc="041A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1E38065A"/>
    <w:multiLevelType w:val="hybridMultilevel"/>
    <w:tmpl w:val="1646F7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15BCF"/>
    <w:multiLevelType w:val="multilevel"/>
    <w:tmpl w:val="1C6829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32"/>
        <w:vertAlign w:val="baseline"/>
      </w:rPr>
    </w:lvl>
    <w:lvl w:ilvl="1">
      <w:start w:val="1"/>
      <w:numFmt w:val="decimal"/>
      <w:lvlText w:val="%1.%2"/>
      <w:lvlJc w:val="left"/>
      <w:pPr>
        <w:ind w:left="4262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22D62790"/>
    <w:multiLevelType w:val="hybridMultilevel"/>
    <w:tmpl w:val="4306C0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8A0A5E"/>
    <w:multiLevelType w:val="hybridMultilevel"/>
    <w:tmpl w:val="2D349CF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FF44D7"/>
    <w:multiLevelType w:val="hybridMultilevel"/>
    <w:tmpl w:val="31D64D56"/>
    <w:lvl w:ilvl="0" w:tplc="2BD6F9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A725C0"/>
    <w:multiLevelType w:val="hybridMultilevel"/>
    <w:tmpl w:val="705E51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5A710D"/>
    <w:multiLevelType w:val="hybridMultilevel"/>
    <w:tmpl w:val="FFD8B4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EA046A"/>
    <w:multiLevelType w:val="hybridMultilevel"/>
    <w:tmpl w:val="1A8E28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FF0915"/>
    <w:multiLevelType w:val="hybridMultilevel"/>
    <w:tmpl w:val="773A6246"/>
    <w:lvl w:ilvl="0" w:tplc="6D6097E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50217B"/>
    <w:multiLevelType w:val="hybridMultilevel"/>
    <w:tmpl w:val="45AC4F8E"/>
    <w:lvl w:ilvl="0" w:tplc="4D841E68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20E7FD0"/>
    <w:multiLevelType w:val="hybridMultilevel"/>
    <w:tmpl w:val="B1126F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563C50"/>
    <w:multiLevelType w:val="hybridMultilevel"/>
    <w:tmpl w:val="F828CD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7A256F"/>
    <w:multiLevelType w:val="hybridMultilevel"/>
    <w:tmpl w:val="160291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201EB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E3B24ED"/>
    <w:multiLevelType w:val="hybridMultilevel"/>
    <w:tmpl w:val="6812D9A2"/>
    <w:lvl w:ilvl="0" w:tplc="9090625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2A3B4B"/>
    <w:multiLevelType w:val="hybridMultilevel"/>
    <w:tmpl w:val="EFE234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2B553F"/>
    <w:multiLevelType w:val="hybridMultilevel"/>
    <w:tmpl w:val="5218ED7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B48285B"/>
    <w:multiLevelType w:val="hybridMultilevel"/>
    <w:tmpl w:val="F0905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5750DE"/>
    <w:multiLevelType w:val="hybridMultilevel"/>
    <w:tmpl w:val="25FC80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172AAA"/>
    <w:multiLevelType w:val="multilevel"/>
    <w:tmpl w:val="11FE95A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3">
    <w:nsid w:val="60E277A2"/>
    <w:multiLevelType w:val="hybridMultilevel"/>
    <w:tmpl w:val="8A38083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1612387"/>
    <w:multiLevelType w:val="multilevel"/>
    <w:tmpl w:val="6008AF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5">
    <w:nsid w:val="631B570F"/>
    <w:multiLevelType w:val="hybridMultilevel"/>
    <w:tmpl w:val="4DD2F5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F4719B"/>
    <w:multiLevelType w:val="hybridMultilevel"/>
    <w:tmpl w:val="86C81F2C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3D33D8"/>
    <w:multiLevelType w:val="hybridMultilevel"/>
    <w:tmpl w:val="5FAA63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7C0235"/>
    <w:multiLevelType w:val="multilevel"/>
    <w:tmpl w:val="1A56B9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tabs>
          <w:tab w:val="num" w:pos="390"/>
        </w:tabs>
        <w:ind w:left="390" w:hanging="39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9">
    <w:nsid w:val="6FDD426B"/>
    <w:multiLevelType w:val="hybridMultilevel"/>
    <w:tmpl w:val="970889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467010"/>
    <w:multiLevelType w:val="hybridMultilevel"/>
    <w:tmpl w:val="FBACA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A36468"/>
    <w:multiLevelType w:val="hybridMultilevel"/>
    <w:tmpl w:val="91145A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C42FC8"/>
    <w:multiLevelType w:val="hybridMultilevel"/>
    <w:tmpl w:val="D5106B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CE1749"/>
    <w:multiLevelType w:val="hybridMultilevel"/>
    <w:tmpl w:val="54084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707BEF"/>
    <w:multiLevelType w:val="hybridMultilevel"/>
    <w:tmpl w:val="763A11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2C0C84"/>
    <w:multiLevelType w:val="hybridMultilevel"/>
    <w:tmpl w:val="3FC2421A"/>
    <w:lvl w:ilvl="0" w:tplc="59A8E2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7"/>
  </w:num>
  <w:num w:numId="3">
    <w:abstractNumId w:val="30"/>
  </w:num>
  <w:num w:numId="4">
    <w:abstractNumId w:val="23"/>
  </w:num>
  <w:num w:numId="5">
    <w:abstractNumId w:val="21"/>
  </w:num>
  <w:num w:numId="6">
    <w:abstractNumId w:val="16"/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34"/>
  </w:num>
  <w:num w:numId="10">
    <w:abstractNumId w:val="15"/>
  </w:num>
  <w:num w:numId="11">
    <w:abstractNumId w:val="6"/>
  </w:num>
  <w:num w:numId="12">
    <w:abstractNumId w:val="0"/>
  </w:num>
  <w:num w:numId="13">
    <w:abstractNumId w:val="20"/>
  </w:num>
  <w:num w:numId="14">
    <w:abstractNumId w:val="14"/>
  </w:num>
  <w:num w:numId="15">
    <w:abstractNumId w:val="18"/>
  </w:num>
  <w:num w:numId="16">
    <w:abstractNumId w:val="4"/>
  </w:num>
  <w:num w:numId="17">
    <w:abstractNumId w:val="26"/>
  </w:num>
  <w:num w:numId="18">
    <w:abstractNumId w:val="11"/>
  </w:num>
  <w:num w:numId="19">
    <w:abstractNumId w:val="1"/>
  </w:num>
  <w:num w:numId="20">
    <w:abstractNumId w:val="31"/>
  </w:num>
  <w:num w:numId="21">
    <w:abstractNumId w:val="29"/>
  </w:num>
  <w:num w:numId="22">
    <w:abstractNumId w:val="12"/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10"/>
  </w:num>
  <w:num w:numId="26">
    <w:abstractNumId w:val="17"/>
  </w:num>
  <w:num w:numId="27">
    <w:abstractNumId w:val="2"/>
  </w:num>
  <w:num w:numId="28">
    <w:abstractNumId w:val="2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</w:num>
  <w:num w:numId="32">
    <w:abstractNumId w:val="24"/>
  </w:num>
  <w:num w:numId="33">
    <w:abstractNumId w:val="8"/>
  </w:num>
  <w:num w:numId="34">
    <w:abstractNumId w:val="9"/>
  </w:num>
  <w:num w:numId="35">
    <w:abstractNumId w:val="13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50B"/>
    <w:rsid w:val="0000632C"/>
    <w:rsid w:val="00015AE9"/>
    <w:rsid w:val="00021D84"/>
    <w:rsid w:val="00026327"/>
    <w:rsid w:val="000332AC"/>
    <w:rsid w:val="0004286D"/>
    <w:rsid w:val="00054FAA"/>
    <w:rsid w:val="000557F2"/>
    <w:rsid w:val="0007194A"/>
    <w:rsid w:val="00080F3F"/>
    <w:rsid w:val="00082EE3"/>
    <w:rsid w:val="000925B5"/>
    <w:rsid w:val="00096CC4"/>
    <w:rsid w:val="000B2BE1"/>
    <w:rsid w:val="000C1842"/>
    <w:rsid w:val="000C2C47"/>
    <w:rsid w:val="000D1C4F"/>
    <w:rsid w:val="000F4B5E"/>
    <w:rsid w:val="000F6A12"/>
    <w:rsid w:val="001167A7"/>
    <w:rsid w:val="00124C93"/>
    <w:rsid w:val="001306AF"/>
    <w:rsid w:val="00130955"/>
    <w:rsid w:val="00137F1E"/>
    <w:rsid w:val="00146A9C"/>
    <w:rsid w:val="001561D9"/>
    <w:rsid w:val="00157810"/>
    <w:rsid w:val="0017013D"/>
    <w:rsid w:val="00177098"/>
    <w:rsid w:val="00185FFB"/>
    <w:rsid w:val="001926D7"/>
    <w:rsid w:val="001A2EDB"/>
    <w:rsid w:val="001B2894"/>
    <w:rsid w:val="001B2D62"/>
    <w:rsid w:val="001B3559"/>
    <w:rsid w:val="001B44A5"/>
    <w:rsid w:val="001D185E"/>
    <w:rsid w:val="001D2E35"/>
    <w:rsid w:val="001D6C72"/>
    <w:rsid w:val="001D71F4"/>
    <w:rsid w:val="001E5287"/>
    <w:rsid w:val="002010A2"/>
    <w:rsid w:val="00202CCB"/>
    <w:rsid w:val="00214D77"/>
    <w:rsid w:val="00220D48"/>
    <w:rsid w:val="00260C37"/>
    <w:rsid w:val="00265950"/>
    <w:rsid w:val="0027240A"/>
    <w:rsid w:val="002730F1"/>
    <w:rsid w:val="0027361A"/>
    <w:rsid w:val="002762F2"/>
    <w:rsid w:val="00277BA2"/>
    <w:rsid w:val="00287FFA"/>
    <w:rsid w:val="00291E65"/>
    <w:rsid w:val="00295CCA"/>
    <w:rsid w:val="002A4F8D"/>
    <w:rsid w:val="002C6002"/>
    <w:rsid w:val="002D23A3"/>
    <w:rsid w:val="002E077F"/>
    <w:rsid w:val="002E7C87"/>
    <w:rsid w:val="002F1C7D"/>
    <w:rsid w:val="00303798"/>
    <w:rsid w:val="00303C30"/>
    <w:rsid w:val="00303CC4"/>
    <w:rsid w:val="00311CE5"/>
    <w:rsid w:val="003127A2"/>
    <w:rsid w:val="00323CC6"/>
    <w:rsid w:val="00332154"/>
    <w:rsid w:val="003338D0"/>
    <w:rsid w:val="00336CC5"/>
    <w:rsid w:val="00343011"/>
    <w:rsid w:val="0034348A"/>
    <w:rsid w:val="00350920"/>
    <w:rsid w:val="003578EE"/>
    <w:rsid w:val="00360029"/>
    <w:rsid w:val="0036431E"/>
    <w:rsid w:val="003C063D"/>
    <w:rsid w:val="003D2311"/>
    <w:rsid w:val="003E12D0"/>
    <w:rsid w:val="003E1800"/>
    <w:rsid w:val="003E4CDC"/>
    <w:rsid w:val="00405340"/>
    <w:rsid w:val="004060B6"/>
    <w:rsid w:val="00413DA7"/>
    <w:rsid w:val="004265F5"/>
    <w:rsid w:val="00431652"/>
    <w:rsid w:val="00454C6B"/>
    <w:rsid w:val="0047009D"/>
    <w:rsid w:val="004715B1"/>
    <w:rsid w:val="004733B9"/>
    <w:rsid w:val="00476BB2"/>
    <w:rsid w:val="00481E3F"/>
    <w:rsid w:val="004863E8"/>
    <w:rsid w:val="00494D3C"/>
    <w:rsid w:val="004A5C97"/>
    <w:rsid w:val="004A68C5"/>
    <w:rsid w:val="004B2DCE"/>
    <w:rsid w:val="004C1B92"/>
    <w:rsid w:val="004C4847"/>
    <w:rsid w:val="004C521C"/>
    <w:rsid w:val="004D167C"/>
    <w:rsid w:val="004D3071"/>
    <w:rsid w:val="004D66D4"/>
    <w:rsid w:val="004D74AC"/>
    <w:rsid w:val="004E0E81"/>
    <w:rsid w:val="004F3926"/>
    <w:rsid w:val="004F5C6E"/>
    <w:rsid w:val="004F7947"/>
    <w:rsid w:val="00513B38"/>
    <w:rsid w:val="00514CAC"/>
    <w:rsid w:val="00515AAA"/>
    <w:rsid w:val="00524157"/>
    <w:rsid w:val="00530D76"/>
    <w:rsid w:val="00533699"/>
    <w:rsid w:val="00534CF5"/>
    <w:rsid w:val="005611F6"/>
    <w:rsid w:val="00563E7E"/>
    <w:rsid w:val="00570236"/>
    <w:rsid w:val="005800A8"/>
    <w:rsid w:val="00591754"/>
    <w:rsid w:val="005918C1"/>
    <w:rsid w:val="005B165D"/>
    <w:rsid w:val="005B799A"/>
    <w:rsid w:val="005F32E1"/>
    <w:rsid w:val="00601360"/>
    <w:rsid w:val="00606A55"/>
    <w:rsid w:val="0062279A"/>
    <w:rsid w:val="0062419A"/>
    <w:rsid w:val="006351B0"/>
    <w:rsid w:val="006412EC"/>
    <w:rsid w:val="00652FB1"/>
    <w:rsid w:val="0066735D"/>
    <w:rsid w:val="006724C1"/>
    <w:rsid w:val="006729E5"/>
    <w:rsid w:val="006914ED"/>
    <w:rsid w:val="006D5FCC"/>
    <w:rsid w:val="006E0531"/>
    <w:rsid w:val="006E6A5C"/>
    <w:rsid w:val="006F3486"/>
    <w:rsid w:val="006F7599"/>
    <w:rsid w:val="00703962"/>
    <w:rsid w:val="007101E5"/>
    <w:rsid w:val="0072298D"/>
    <w:rsid w:val="007346D8"/>
    <w:rsid w:val="00736D99"/>
    <w:rsid w:val="007423EA"/>
    <w:rsid w:val="007501C3"/>
    <w:rsid w:val="007520F6"/>
    <w:rsid w:val="00757CCF"/>
    <w:rsid w:val="00764977"/>
    <w:rsid w:val="0079370F"/>
    <w:rsid w:val="007968B0"/>
    <w:rsid w:val="007A014E"/>
    <w:rsid w:val="007B5BA3"/>
    <w:rsid w:val="007D5629"/>
    <w:rsid w:val="007D6A3D"/>
    <w:rsid w:val="007F2EBB"/>
    <w:rsid w:val="00851E0D"/>
    <w:rsid w:val="00864DE8"/>
    <w:rsid w:val="00877D6A"/>
    <w:rsid w:val="00881593"/>
    <w:rsid w:val="00883801"/>
    <w:rsid w:val="0088697C"/>
    <w:rsid w:val="008A4E1C"/>
    <w:rsid w:val="008A6E55"/>
    <w:rsid w:val="008A6E7D"/>
    <w:rsid w:val="008B69E2"/>
    <w:rsid w:val="008E0327"/>
    <w:rsid w:val="008E540A"/>
    <w:rsid w:val="008F642C"/>
    <w:rsid w:val="00900D77"/>
    <w:rsid w:val="009104B2"/>
    <w:rsid w:val="00922356"/>
    <w:rsid w:val="009254EB"/>
    <w:rsid w:val="00931850"/>
    <w:rsid w:val="009509B0"/>
    <w:rsid w:val="00953001"/>
    <w:rsid w:val="00960869"/>
    <w:rsid w:val="00962B89"/>
    <w:rsid w:val="00967D9A"/>
    <w:rsid w:val="00976143"/>
    <w:rsid w:val="00976FF4"/>
    <w:rsid w:val="00985ED6"/>
    <w:rsid w:val="00993C7A"/>
    <w:rsid w:val="00997642"/>
    <w:rsid w:val="009A499E"/>
    <w:rsid w:val="009C318D"/>
    <w:rsid w:val="009C4AE2"/>
    <w:rsid w:val="009D029D"/>
    <w:rsid w:val="009D368D"/>
    <w:rsid w:val="009E1917"/>
    <w:rsid w:val="009F3C71"/>
    <w:rsid w:val="00A022AA"/>
    <w:rsid w:val="00A13EE1"/>
    <w:rsid w:val="00A34403"/>
    <w:rsid w:val="00A42F9A"/>
    <w:rsid w:val="00A4749C"/>
    <w:rsid w:val="00A50314"/>
    <w:rsid w:val="00A66EF3"/>
    <w:rsid w:val="00A70BBB"/>
    <w:rsid w:val="00A74277"/>
    <w:rsid w:val="00A918B4"/>
    <w:rsid w:val="00AA645B"/>
    <w:rsid w:val="00AB0AF6"/>
    <w:rsid w:val="00AB250B"/>
    <w:rsid w:val="00AB27F2"/>
    <w:rsid w:val="00AB7CCD"/>
    <w:rsid w:val="00AC5D9A"/>
    <w:rsid w:val="00AD5766"/>
    <w:rsid w:val="00AD6EB0"/>
    <w:rsid w:val="00AE2947"/>
    <w:rsid w:val="00AE2C1B"/>
    <w:rsid w:val="00AE3660"/>
    <w:rsid w:val="00AE51C2"/>
    <w:rsid w:val="00AE73B7"/>
    <w:rsid w:val="00B00183"/>
    <w:rsid w:val="00B00EA2"/>
    <w:rsid w:val="00B027D8"/>
    <w:rsid w:val="00B218C5"/>
    <w:rsid w:val="00B22DCE"/>
    <w:rsid w:val="00B23149"/>
    <w:rsid w:val="00B4163D"/>
    <w:rsid w:val="00B4381E"/>
    <w:rsid w:val="00B44265"/>
    <w:rsid w:val="00B457C4"/>
    <w:rsid w:val="00B47C70"/>
    <w:rsid w:val="00B50045"/>
    <w:rsid w:val="00B618DE"/>
    <w:rsid w:val="00B63334"/>
    <w:rsid w:val="00B67C56"/>
    <w:rsid w:val="00B70C8A"/>
    <w:rsid w:val="00B81692"/>
    <w:rsid w:val="00B82510"/>
    <w:rsid w:val="00B85350"/>
    <w:rsid w:val="00B875D3"/>
    <w:rsid w:val="00BA2AAC"/>
    <w:rsid w:val="00BA3628"/>
    <w:rsid w:val="00BB07A8"/>
    <w:rsid w:val="00BC7E96"/>
    <w:rsid w:val="00BD75FB"/>
    <w:rsid w:val="00C009D4"/>
    <w:rsid w:val="00C0185A"/>
    <w:rsid w:val="00C06265"/>
    <w:rsid w:val="00C24EB7"/>
    <w:rsid w:val="00C32D6C"/>
    <w:rsid w:val="00C32EF9"/>
    <w:rsid w:val="00C33D35"/>
    <w:rsid w:val="00C362D8"/>
    <w:rsid w:val="00C420DE"/>
    <w:rsid w:val="00C46547"/>
    <w:rsid w:val="00C518B6"/>
    <w:rsid w:val="00C53A2D"/>
    <w:rsid w:val="00C6169F"/>
    <w:rsid w:val="00C66DFA"/>
    <w:rsid w:val="00C91BA5"/>
    <w:rsid w:val="00CB6675"/>
    <w:rsid w:val="00CC46DB"/>
    <w:rsid w:val="00CE6179"/>
    <w:rsid w:val="00CE7291"/>
    <w:rsid w:val="00CF2FA7"/>
    <w:rsid w:val="00CF5278"/>
    <w:rsid w:val="00D04518"/>
    <w:rsid w:val="00D3401C"/>
    <w:rsid w:val="00D4023B"/>
    <w:rsid w:val="00D452F1"/>
    <w:rsid w:val="00D47A2A"/>
    <w:rsid w:val="00D57D84"/>
    <w:rsid w:val="00D6117F"/>
    <w:rsid w:val="00D62856"/>
    <w:rsid w:val="00D62BA1"/>
    <w:rsid w:val="00D66C96"/>
    <w:rsid w:val="00D8285B"/>
    <w:rsid w:val="00D90798"/>
    <w:rsid w:val="00D90EAF"/>
    <w:rsid w:val="00DB118F"/>
    <w:rsid w:val="00DD075C"/>
    <w:rsid w:val="00DD20A3"/>
    <w:rsid w:val="00DF5913"/>
    <w:rsid w:val="00DF79F8"/>
    <w:rsid w:val="00E107BB"/>
    <w:rsid w:val="00E27EF4"/>
    <w:rsid w:val="00E30733"/>
    <w:rsid w:val="00E31A83"/>
    <w:rsid w:val="00E428E6"/>
    <w:rsid w:val="00E621AA"/>
    <w:rsid w:val="00E72B36"/>
    <w:rsid w:val="00E74336"/>
    <w:rsid w:val="00E74363"/>
    <w:rsid w:val="00E95317"/>
    <w:rsid w:val="00EA240E"/>
    <w:rsid w:val="00EA703E"/>
    <w:rsid w:val="00EB2664"/>
    <w:rsid w:val="00EC01EB"/>
    <w:rsid w:val="00EC2BE5"/>
    <w:rsid w:val="00EC2DAD"/>
    <w:rsid w:val="00EC3AA3"/>
    <w:rsid w:val="00EF6620"/>
    <w:rsid w:val="00F02F0E"/>
    <w:rsid w:val="00F02F0F"/>
    <w:rsid w:val="00F16824"/>
    <w:rsid w:val="00F445E8"/>
    <w:rsid w:val="00F501DE"/>
    <w:rsid w:val="00F516B2"/>
    <w:rsid w:val="00F6663C"/>
    <w:rsid w:val="00F754F0"/>
    <w:rsid w:val="00F76D87"/>
    <w:rsid w:val="00F76E43"/>
    <w:rsid w:val="00F84612"/>
    <w:rsid w:val="00F86B22"/>
    <w:rsid w:val="00FA0593"/>
    <w:rsid w:val="00FA6B3A"/>
    <w:rsid w:val="00FA7D18"/>
    <w:rsid w:val="00FB1801"/>
    <w:rsid w:val="00FB21C4"/>
    <w:rsid w:val="00FC365D"/>
    <w:rsid w:val="00FC69A2"/>
    <w:rsid w:val="00FC7FBA"/>
    <w:rsid w:val="00FD07B4"/>
    <w:rsid w:val="00FD2310"/>
    <w:rsid w:val="00FD51F5"/>
    <w:rsid w:val="00FD7946"/>
    <w:rsid w:val="00FF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rsid w:val="00AB250B"/>
    <w:pPr>
      <w:keepNext/>
      <w:spacing w:after="120"/>
      <w:jc w:val="center"/>
      <w:outlineLvl w:val="0"/>
    </w:pPr>
    <w:rPr>
      <w:rFonts w:ascii="Arial" w:hAnsi="Arial"/>
      <w:b/>
      <w:sz w:val="24"/>
      <w:lang w:val="en-US"/>
    </w:rPr>
  </w:style>
  <w:style w:type="paragraph" w:styleId="Naslov2">
    <w:name w:val="heading 2"/>
    <w:basedOn w:val="Normal"/>
    <w:next w:val="Normal"/>
    <w:link w:val="Naslov2Char"/>
    <w:uiPriority w:val="99"/>
    <w:unhideWhenUsed/>
    <w:qFormat/>
    <w:rsid w:val="004700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autoRedefine/>
    <w:uiPriority w:val="9"/>
    <w:unhideWhenUsed/>
    <w:qFormat/>
    <w:rsid w:val="003E12D0"/>
    <w:pPr>
      <w:keepNext/>
      <w:keepLines/>
      <w:spacing w:line="276" w:lineRule="auto"/>
      <w:jc w:val="both"/>
      <w:outlineLvl w:val="2"/>
    </w:pPr>
    <w:rPr>
      <w:rFonts w:eastAsiaTheme="majorEastAsia" w:cstheme="majorBidi"/>
      <w:sz w:val="24"/>
      <w:szCs w:val="24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12D0"/>
    <w:pPr>
      <w:keepNext/>
      <w:keepLines/>
      <w:spacing w:before="40" w:line="259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12D0"/>
    <w:pPr>
      <w:keepNext/>
      <w:keepLines/>
      <w:spacing w:before="40" w:line="259" w:lineRule="auto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12D0"/>
    <w:pPr>
      <w:keepNext/>
      <w:keepLines/>
      <w:spacing w:before="40" w:line="259" w:lineRule="auto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12D0"/>
    <w:pPr>
      <w:keepNext/>
      <w:keepLines/>
      <w:spacing w:before="4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12D0"/>
    <w:pPr>
      <w:keepNext/>
      <w:keepLines/>
      <w:spacing w:before="40" w:line="259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12D0"/>
    <w:pPr>
      <w:keepNext/>
      <w:keepLines/>
      <w:spacing w:before="4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MessageHeaderFirst">
    <w:name w:val="Message Header First"/>
    <w:basedOn w:val="Zaglavljeporuke"/>
    <w:next w:val="Zaglavljeporuke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1560"/>
      </w:tabs>
      <w:spacing w:line="415" w:lineRule="atLeast"/>
      <w:ind w:left="1560" w:right="-360" w:hanging="720"/>
    </w:pPr>
    <w:rPr>
      <w:rFonts w:ascii="Times New Roman" w:hAnsi="Times New Roman"/>
      <w:sz w:val="20"/>
    </w:rPr>
  </w:style>
  <w:style w:type="character" w:customStyle="1" w:styleId="MessageHeaderLabel">
    <w:name w:val="Message Header Label"/>
    <w:rPr>
      <w:rFonts w:ascii="Arial" w:hAnsi="Arial"/>
      <w:b/>
      <w:spacing w:val="-4"/>
      <w:sz w:val="18"/>
      <w:vertAlign w:val="baseline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styleId="Hiperveza">
    <w:name w:val="Hyperlink"/>
    <w:rPr>
      <w:color w:val="0000FF"/>
      <w:u w:val="single"/>
    </w:rPr>
  </w:style>
  <w:style w:type="character" w:customStyle="1" w:styleId="IvanaBali">
    <w:name w:val="Ivana Balić"/>
    <w:semiHidden/>
    <w:rsid w:val="002762F2"/>
    <w:rPr>
      <w:rFonts w:ascii="Arial" w:hAnsi="Arial" w:cs="Arial"/>
      <w:color w:val="auto"/>
      <w:sz w:val="20"/>
      <w:szCs w:val="20"/>
    </w:rPr>
  </w:style>
  <w:style w:type="table" w:styleId="Reetkatablice">
    <w:name w:val="Table Grid"/>
    <w:basedOn w:val="Obinatablica"/>
    <w:uiPriority w:val="59"/>
    <w:rsid w:val="00276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,List Paragraph1"/>
    <w:basedOn w:val="Normal"/>
    <w:link w:val="OdlomakpopisaChar"/>
    <w:uiPriority w:val="34"/>
    <w:qFormat/>
    <w:rsid w:val="00D47A2A"/>
    <w:pPr>
      <w:ind w:left="720"/>
      <w:contextualSpacing/>
    </w:pPr>
    <w:rPr>
      <w:rFonts w:eastAsia="Calibri"/>
    </w:rPr>
  </w:style>
  <w:style w:type="character" w:customStyle="1" w:styleId="Naslov2Char">
    <w:name w:val="Naslov 2 Char"/>
    <w:link w:val="Naslov2"/>
    <w:uiPriority w:val="99"/>
    <w:rsid w:val="004700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jeloteksta">
    <w:name w:val="Body Text"/>
    <w:basedOn w:val="Normal"/>
    <w:link w:val="TijelotekstaChar"/>
    <w:rsid w:val="0047009D"/>
    <w:pPr>
      <w:jc w:val="both"/>
    </w:pPr>
    <w:rPr>
      <w:bCs/>
      <w:sz w:val="24"/>
      <w:lang w:val="en-US"/>
    </w:rPr>
  </w:style>
  <w:style w:type="character" w:customStyle="1" w:styleId="TijelotekstaChar">
    <w:name w:val="Tijelo teksta Char"/>
    <w:link w:val="Tijeloteksta"/>
    <w:rsid w:val="0047009D"/>
    <w:rPr>
      <w:bCs/>
      <w:sz w:val="24"/>
      <w:lang w:val="en-US"/>
    </w:rPr>
  </w:style>
  <w:style w:type="paragraph" w:styleId="Tijeloteksta2">
    <w:name w:val="Body Text 2"/>
    <w:basedOn w:val="Normal"/>
    <w:link w:val="Tijeloteksta2Char"/>
    <w:rsid w:val="0047009D"/>
    <w:rPr>
      <w:sz w:val="24"/>
      <w:lang w:val="en-US"/>
    </w:rPr>
  </w:style>
  <w:style w:type="character" w:customStyle="1" w:styleId="Tijeloteksta2Char">
    <w:name w:val="Tijelo teksta 2 Char"/>
    <w:link w:val="Tijeloteksta2"/>
    <w:rsid w:val="0047009D"/>
    <w:rPr>
      <w:sz w:val="24"/>
      <w:lang w:val="en-US"/>
    </w:rPr>
  </w:style>
  <w:style w:type="paragraph" w:styleId="Tekstbalonia">
    <w:name w:val="Balloon Text"/>
    <w:basedOn w:val="Normal"/>
    <w:link w:val="TekstbaloniaChar"/>
    <w:rsid w:val="00C33D3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C33D35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rsid w:val="004E0E81"/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link w:val="Odlomakpopisa"/>
    <w:uiPriority w:val="34"/>
    <w:qFormat/>
    <w:locked/>
    <w:rsid w:val="00DD075C"/>
    <w:rPr>
      <w:rFonts w:eastAsia="Calibri"/>
    </w:rPr>
  </w:style>
  <w:style w:type="paragraph" w:customStyle="1" w:styleId="Default">
    <w:name w:val="Default"/>
    <w:rsid w:val="00EC3AA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3E12D0"/>
    <w:rPr>
      <w:rFonts w:eastAsiaTheme="majorEastAsia" w:cstheme="majorBidi"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12D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12D0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12D0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12D0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12D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12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m-8013152847949477061msolistparagraph">
    <w:name w:val="m_-8013152847949477061msolistparagraph"/>
    <w:basedOn w:val="Normal"/>
    <w:rsid w:val="00B00EA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Zadanifontodlomka"/>
    <w:rsid w:val="00B00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rsid w:val="00AB250B"/>
    <w:pPr>
      <w:keepNext/>
      <w:spacing w:after="120"/>
      <w:jc w:val="center"/>
      <w:outlineLvl w:val="0"/>
    </w:pPr>
    <w:rPr>
      <w:rFonts w:ascii="Arial" w:hAnsi="Arial"/>
      <w:b/>
      <w:sz w:val="24"/>
      <w:lang w:val="en-US"/>
    </w:rPr>
  </w:style>
  <w:style w:type="paragraph" w:styleId="Naslov2">
    <w:name w:val="heading 2"/>
    <w:basedOn w:val="Normal"/>
    <w:next w:val="Normal"/>
    <w:link w:val="Naslov2Char"/>
    <w:uiPriority w:val="99"/>
    <w:unhideWhenUsed/>
    <w:qFormat/>
    <w:rsid w:val="004700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autoRedefine/>
    <w:uiPriority w:val="9"/>
    <w:unhideWhenUsed/>
    <w:qFormat/>
    <w:rsid w:val="003E12D0"/>
    <w:pPr>
      <w:keepNext/>
      <w:keepLines/>
      <w:spacing w:line="276" w:lineRule="auto"/>
      <w:jc w:val="both"/>
      <w:outlineLvl w:val="2"/>
    </w:pPr>
    <w:rPr>
      <w:rFonts w:eastAsiaTheme="majorEastAsia" w:cstheme="majorBidi"/>
      <w:sz w:val="24"/>
      <w:szCs w:val="24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12D0"/>
    <w:pPr>
      <w:keepNext/>
      <w:keepLines/>
      <w:spacing w:before="40" w:line="259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12D0"/>
    <w:pPr>
      <w:keepNext/>
      <w:keepLines/>
      <w:spacing w:before="40" w:line="259" w:lineRule="auto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12D0"/>
    <w:pPr>
      <w:keepNext/>
      <w:keepLines/>
      <w:spacing w:before="40" w:line="259" w:lineRule="auto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12D0"/>
    <w:pPr>
      <w:keepNext/>
      <w:keepLines/>
      <w:spacing w:before="4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12D0"/>
    <w:pPr>
      <w:keepNext/>
      <w:keepLines/>
      <w:spacing w:before="40" w:line="259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12D0"/>
    <w:pPr>
      <w:keepNext/>
      <w:keepLines/>
      <w:spacing w:before="4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MessageHeaderFirst">
    <w:name w:val="Message Header First"/>
    <w:basedOn w:val="Zaglavljeporuke"/>
    <w:next w:val="Zaglavljeporuke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1560"/>
      </w:tabs>
      <w:spacing w:line="415" w:lineRule="atLeast"/>
      <w:ind w:left="1560" w:right="-360" w:hanging="720"/>
    </w:pPr>
    <w:rPr>
      <w:rFonts w:ascii="Times New Roman" w:hAnsi="Times New Roman"/>
      <w:sz w:val="20"/>
    </w:rPr>
  </w:style>
  <w:style w:type="character" w:customStyle="1" w:styleId="MessageHeaderLabel">
    <w:name w:val="Message Header Label"/>
    <w:rPr>
      <w:rFonts w:ascii="Arial" w:hAnsi="Arial"/>
      <w:b/>
      <w:spacing w:val="-4"/>
      <w:sz w:val="18"/>
      <w:vertAlign w:val="baseline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styleId="Hiperveza">
    <w:name w:val="Hyperlink"/>
    <w:rPr>
      <w:color w:val="0000FF"/>
      <w:u w:val="single"/>
    </w:rPr>
  </w:style>
  <w:style w:type="character" w:customStyle="1" w:styleId="IvanaBali">
    <w:name w:val="Ivana Balić"/>
    <w:semiHidden/>
    <w:rsid w:val="002762F2"/>
    <w:rPr>
      <w:rFonts w:ascii="Arial" w:hAnsi="Arial" w:cs="Arial"/>
      <w:color w:val="auto"/>
      <w:sz w:val="20"/>
      <w:szCs w:val="20"/>
    </w:rPr>
  </w:style>
  <w:style w:type="table" w:styleId="Reetkatablice">
    <w:name w:val="Table Grid"/>
    <w:basedOn w:val="Obinatablica"/>
    <w:uiPriority w:val="59"/>
    <w:rsid w:val="00276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,List Paragraph1"/>
    <w:basedOn w:val="Normal"/>
    <w:link w:val="OdlomakpopisaChar"/>
    <w:uiPriority w:val="34"/>
    <w:qFormat/>
    <w:rsid w:val="00D47A2A"/>
    <w:pPr>
      <w:ind w:left="720"/>
      <w:contextualSpacing/>
    </w:pPr>
    <w:rPr>
      <w:rFonts w:eastAsia="Calibri"/>
    </w:rPr>
  </w:style>
  <w:style w:type="character" w:customStyle="1" w:styleId="Naslov2Char">
    <w:name w:val="Naslov 2 Char"/>
    <w:link w:val="Naslov2"/>
    <w:uiPriority w:val="99"/>
    <w:rsid w:val="004700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jeloteksta">
    <w:name w:val="Body Text"/>
    <w:basedOn w:val="Normal"/>
    <w:link w:val="TijelotekstaChar"/>
    <w:rsid w:val="0047009D"/>
    <w:pPr>
      <w:jc w:val="both"/>
    </w:pPr>
    <w:rPr>
      <w:bCs/>
      <w:sz w:val="24"/>
      <w:lang w:val="en-US"/>
    </w:rPr>
  </w:style>
  <w:style w:type="character" w:customStyle="1" w:styleId="TijelotekstaChar">
    <w:name w:val="Tijelo teksta Char"/>
    <w:link w:val="Tijeloteksta"/>
    <w:rsid w:val="0047009D"/>
    <w:rPr>
      <w:bCs/>
      <w:sz w:val="24"/>
      <w:lang w:val="en-US"/>
    </w:rPr>
  </w:style>
  <w:style w:type="paragraph" w:styleId="Tijeloteksta2">
    <w:name w:val="Body Text 2"/>
    <w:basedOn w:val="Normal"/>
    <w:link w:val="Tijeloteksta2Char"/>
    <w:rsid w:val="0047009D"/>
    <w:rPr>
      <w:sz w:val="24"/>
      <w:lang w:val="en-US"/>
    </w:rPr>
  </w:style>
  <w:style w:type="character" w:customStyle="1" w:styleId="Tijeloteksta2Char">
    <w:name w:val="Tijelo teksta 2 Char"/>
    <w:link w:val="Tijeloteksta2"/>
    <w:rsid w:val="0047009D"/>
    <w:rPr>
      <w:sz w:val="24"/>
      <w:lang w:val="en-US"/>
    </w:rPr>
  </w:style>
  <w:style w:type="paragraph" w:styleId="Tekstbalonia">
    <w:name w:val="Balloon Text"/>
    <w:basedOn w:val="Normal"/>
    <w:link w:val="TekstbaloniaChar"/>
    <w:rsid w:val="00C33D3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C33D35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rsid w:val="004E0E81"/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link w:val="Odlomakpopisa"/>
    <w:uiPriority w:val="34"/>
    <w:qFormat/>
    <w:locked/>
    <w:rsid w:val="00DD075C"/>
    <w:rPr>
      <w:rFonts w:eastAsia="Calibri"/>
    </w:rPr>
  </w:style>
  <w:style w:type="paragraph" w:customStyle="1" w:styleId="Default">
    <w:name w:val="Default"/>
    <w:rsid w:val="00EC3AA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3E12D0"/>
    <w:rPr>
      <w:rFonts w:eastAsiaTheme="majorEastAsia" w:cstheme="majorBidi"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12D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12D0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12D0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12D0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12D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12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m-8013152847949477061msolistparagraph">
    <w:name w:val="m_-8013152847949477061msolistparagraph"/>
    <w:basedOn w:val="Normal"/>
    <w:rsid w:val="00B00EA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Zadanifontodlomka"/>
    <w:rsid w:val="00B00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Dokumenti\Uzorci\Memorandum%20po%20ZTD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23D0D-3FED-4542-9FF3-BC04D0274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po ZTD</Template>
  <TotalTime>300</TotalTime>
  <Pages>2</Pages>
  <Words>114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[Klikni ovdje i upiši ime primaoca]</vt:lpstr>
      <vt:lpstr>[Klikni ovdje i upiši ime primaoca]</vt:lpstr>
    </vt:vector>
  </TitlesOfParts>
  <Company>OTOS Ortopedska tehnika d.o.o.</Company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[Klikni ovdje i upiši ime primaoca]</dc:title>
  <dc:subject/>
  <dc:creator>Darija Lukić</dc:creator>
  <cp:keywords/>
  <cp:lastModifiedBy>Milan</cp:lastModifiedBy>
  <cp:revision>57</cp:revision>
  <cp:lastPrinted>2017-05-30T01:35:00Z</cp:lastPrinted>
  <dcterms:created xsi:type="dcterms:W3CDTF">2017-03-24T08:08:00Z</dcterms:created>
  <dcterms:modified xsi:type="dcterms:W3CDTF">2020-09-17T08:09:00Z</dcterms:modified>
</cp:coreProperties>
</file>