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984" w:rsidRPr="00D411F8" w:rsidRDefault="00FD1984" w:rsidP="00FD1984">
      <w:pPr>
        <w:tabs>
          <w:tab w:val="left" w:pos="567"/>
        </w:tabs>
        <w:spacing w:after="160" w:line="276" w:lineRule="auto"/>
        <w:contextualSpacing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D411F8">
        <w:rPr>
          <w:rFonts w:ascii="Calibri" w:eastAsia="Calibri" w:hAnsi="Calibri" w:cs="Calibri"/>
          <w:b/>
          <w:sz w:val="22"/>
          <w:szCs w:val="22"/>
          <w:lang w:eastAsia="en-US"/>
        </w:rPr>
        <w:t>PRILOG 3 - IZJAVA O NEPOSTOJANJU RAZLOGA ISKLJUČENJA</w:t>
      </w:r>
    </w:p>
    <w:p w:rsidR="00FD1984" w:rsidRPr="00D411F8" w:rsidRDefault="00FD1984" w:rsidP="00FD1984">
      <w:pPr>
        <w:tabs>
          <w:tab w:val="left" w:pos="567"/>
        </w:tabs>
        <w:spacing w:after="160" w:line="276" w:lineRule="auto"/>
        <w:jc w:val="center"/>
        <w:rPr>
          <w:rFonts w:ascii="Calibri" w:eastAsia="Calibri" w:hAnsi="Calibri" w:cs="Calibri"/>
          <w:bCs/>
          <w:color w:val="000000"/>
          <w:sz w:val="22"/>
          <w:szCs w:val="22"/>
          <w:lang w:eastAsia="en-US" w:bidi="hr-HR"/>
        </w:rPr>
      </w:pPr>
    </w:p>
    <w:p w:rsidR="00FD1984" w:rsidRDefault="00FD1984" w:rsidP="00FD1984">
      <w:pPr>
        <w:tabs>
          <w:tab w:val="left" w:pos="567"/>
        </w:tabs>
        <w:spacing w:after="160" w:line="276" w:lineRule="auto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>Radi dokazivanja nepostojanja situacija opisanih točkom 5. Poziva na dostavu ponuda, a koje bi mogle dovesti do isključenja ponuditelja iz postupka nabave, dajem:</w:t>
      </w:r>
    </w:p>
    <w:p w:rsidR="00FD1984" w:rsidRPr="00D411F8" w:rsidRDefault="00FD1984" w:rsidP="00FD1984">
      <w:pPr>
        <w:tabs>
          <w:tab w:val="left" w:pos="567"/>
        </w:tabs>
        <w:spacing w:after="160" w:line="276" w:lineRule="auto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</w:p>
    <w:p w:rsidR="00FD1984" w:rsidRPr="00D411F8" w:rsidRDefault="00FD1984" w:rsidP="00FD1984">
      <w:pPr>
        <w:tabs>
          <w:tab w:val="left" w:pos="567"/>
        </w:tabs>
        <w:spacing w:after="16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D411F8">
        <w:rPr>
          <w:rFonts w:ascii="Calibri" w:eastAsia="Calibri" w:hAnsi="Calibri" w:cs="Calibri"/>
          <w:b/>
          <w:bCs/>
          <w:sz w:val="22"/>
          <w:szCs w:val="22"/>
          <w:lang w:eastAsia="en-US"/>
        </w:rPr>
        <w:t>I Z J A V U</w:t>
      </w:r>
    </w:p>
    <w:p w:rsidR="00FD1984" w:rsidRPr="00D411F8" w:rsidRDefault="00FD1984" w:rsidP="00FD1984">
      <w:pPr>
        <w:tabs>
          <w:tab w:val="left" w:pos="567"/>
        </w:tabs>
        <w:spacing w:after="160" w:line="276" w:lineRule="auto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>kojom ja, ______________________(</w:t>
      </w:r>
      <w:r w:rsidRPr="00D411F8">
        <w:rPr>
          <w:rFonts w:ascii="Calibri" w:eastAsia="Calibri" w:hAnsi="Calibri" w:cs="Calibri"/>
          <w:bCs/>
          <w:i/>
          <w:sz w:val="22"/>
          <w:szCs w:val="22"/>
          <w:lang w:eastAsia="en-US"/>
        </w:rPr>
        <w:t>ime i prezime, OIB</w:t>
      </w: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>), iz ____________________ (adresa stanovanja), broj osobne iskaznice ___________________ izdane od ______________________, kao ovlaštena osoba za zastupanje gospodarskog subjekta _______________________(</w:t>
      </w:r>
      <w:r w:rsidRPr="00D411F8">
        <w:rPr>
          <w:rFonts w:ascii="Calibri" w:eastAsia="Calibri" w:hAnsi="Calibri" w:cs="Calibri"/>
          <w:bCs/>
          <w:i/>
          <w:sz w:val="22"/>
          <w:szCs w:val="22"/>
          <w:lang w:eastAsia="en-US"/>
        </w:rPr>
        <w:t>naziv i sjedište gospodarskog subjekta, OIB</w:t>
      </w: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>) pod materijalnom i kaznenom odgovornošću izjavljujem da ponuditelj i osoba po zakonu ovlaštena za zastupanje ponuditelja:</w:t>
      </w:r>
    </w:p>
    <w:p w:rsidR="00FD1984" w:rsidRPr="00D411F8" w:rsidRDefault="00FD1984" w:rsidP="00FD1984">
      <w:pPr>
        <w:numPr>
          <w:ilvl w:val="0"/>
          <w:numId w:val="37"/>
        </w:numPr>
        <w:spacing w:after="160" w:line="276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 w:bidi="hr-HR"/>
        </w:rPr>
      </w:pPr>
      <w:r w:rsidRPr="00D411F8">
        <w:rPr>
          <w:rFonts w:ascii="Calibri" w:eastAsia="Calibri" w:hAnsi="Calibri" w:cs="Calibri"/>
          <w:bCs/>
          <w:sz w:val="22"/>
          <w:szCs w:val="22"/>
          <w:lang w:eastAsia="en-US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FD1984" w:rsidRPr="00D411F8" w:rsidRDefault="00FD1984" w:rsidP="00FD1984">
      <w:pPr>
        <w:numPr>
          <w:ilvl w:val="0"/>
          <w:numId w:val="37"/>
        </w:numPr>
        <w:tabs>
          <w:tab w:val="left" w:pos="567"/>
        </w:tabs>
        <w:spacing w:after="160" w:line="276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 w:bidi="hr-HR"/>
        </w:rPr>
      </w:pPr>
      <w:r w:rsidRPr="00D411F8">
        <w:rPr>
          <w:rFonts w:ascii="Calibri" w:eastAsia="Calibri" w:hAnsi="Calibri" w:cs="Calibri"/>
          <w:bCs/>
          <w:sz w:val="22"/>
          <w:szCs w:val="22"/>
          <w:lang w:eastAsia="en-US" w:bidi="hr-HR"/>
        </w:rPr>
        <w:t xml:space="preserve">   su ispunili obavezu plaćanja dospjelih poreznih obveza i obveza za mirovinsko i zdravstveno osiguranje, osim ako mu prema posebnom zakonu plaćanje tih obveza nije dopušteno ili je odobrena odgoda plaćanja </w:t>
      </w:r>
    </w:p>
    <w:p w:rsidR="00FD1984" w:rsidRPr="00D411F8" w:rsidRDefault="00FD1984" w:rsidP="00FD1984">
      <w:pPr>
        <w:numPr>
          <w:ilvl w:val="0"/>
          <w:numId w:val="37"/>
        </w:numPr>
        <w:tabs>
          <w:tab w:val="left" w:pos="567"/>
        </w:tabs>
        <w:spacing w:after="160" w:line="276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 w:bidi="hr-HR"/>
        </w:rPr>
      </w:pPr>
      <w:r w:rsidRPr="00D411F8">
        <w:rPr>
          <w:rFonts w:ascii="Calibri" w:eastAsia="Calibri" w:hAnsi="Calibri" w:cs="Calibri"/>
          <w:bCs/>
          <w:sz w:val="22"/>
          <w:szCs w:val="22"/>
          <w:lang w:eastAsia="en-US" w:bidi="hr-HR"/>
        </w:rPr>
        <w:t xml:space="preserve">   se nisu lažno predstavili ili pružili neistinite podatke u vezi s uvjetima koje je Naručitelj naveo kao razloge za isključenje ili uvjete kvalifikacije</w:t>
      </w:r>
    </w:p>
    <w:p w:rsidR="00FD1984" w:rsidRPr="00D411F8" w:rsidRDefault="00FD1984" w:rsidP="00FD1984">
      <w:pPr>
        <w:numPr>
          <w:ilvl w:val="0"/>
          <w:numId w:val="37"/>
        </w:numPr>
        <w:tabs>
          <w:tab w:val="left" w:pos="567"/>
        </w:tabs>
        <w:spacing w:after="160" w:line="276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 w:bidi="hr-HR"/>
        </w:rPr>
      </w:pPr>
      <w:r w:rsidRPr="00D411F8">
        <w:rPr>
          <w:rFonts w:ascii="Calibri" w:eastAsia="Calibri" w:hAnsi="Calibri" w:cs="Calibri"/>
          <w:bCs/>
          <w:sz w:val="22"/>
          <w:szCs w:val="22"/>
          <w:lang w:eastAsia="en-US" w:bidi="hr-HR"/>
        </w:rPr>
        <w:t xml:space="preserve">  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 </w:t>
      </w:r>
    </w:p>
    <w:p w:rsidR="00FD1984" w:rsidRPr="00D411F8" w:rsidRDefault="00FD1984" w:rsidP="00FD1984">
      <w:pPr>
        <w:numPr>
          <w:ilvl w:val="0"/>
          <w:numId w:val="37"/>
        </w:numPr>
        <w:tabs>
          <w:tab w:val="left" w:pos="567"/>
        </w:tabs>
        <w:spacing w:after="160" w:line="276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 w:bidi="hr-HR"/>
        </w:rPr>
      </w:pPr>
      <w:r w:rsidRPr="00D411F8">
        <w:rPr>
          <w:rFonts w:ascii="Calibri" w:eastAsia="Calibri" w:hAnsi="Calibri" w:cs="Calibri"/>
          <w:bCs/>
          <w:sz w:val="22"/>
          <w:szCs w:val="22"/>
          <w:lang w:eastAsia="en-US" w:bidi="hr-HR"/>
        </w:rPr>
        <w:t xml:space="preserve">   U posljednje dvije godine nije učinio težak profesionalni propust koji Naručitelj može dokazati na bilo koji način</w:t>
      </w:r>
    </w:p>
    <w:p w:rsidR="00FD1984" w:rsidRPr="00D411F8" w:rsidRDefault="00FD1984" w:rsidP="00FD1984">
      <w:pPr>
        <w:tabs>
          <w:tab w:val="left" w:pos="567"/>
        </w:tabs>
        <w:spacing w:after="160" w:line="256" w:lineRule="auto"/>
        <w:jc w:val="both"/>
        <w:rPr>
          <w:rFonts w:ascii="Calibri" w:eastAsia="Calibri" w:hAnsi="Calibri" w:cs="Calibri"/>
          <w:bCs/>
          <w:sz w:val="22"/>
          <w:szCs w:val="22"/>
          <w:lang w:eastAsia="en-US" w:bidi="hr-HR"/>
        </w:rPr>
      </w:pPr>
    </w:p>
    <w:p w:rsidR="00FD1984" w:rsidRPr="00D411F8" w:rsidRDefault="00FD1984" w:rsidP="00FD1984">
      <w:pPr>
        <w:tabs>
          <w:tab w:val="left" w:pos="567"/>
        </w:tabs>
        <w:spacing w:after="160" w:line="256" w:lineRule="auto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>U ___________, ____ 2020. godine</w:t>
      </w: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ab/>
      </w:r>
    </w:p>
    <w:p w:rsidR="00FD1984" w:rsidRPr="00D411F8" w:rsidRDefault="00FD1984" w:rsidP="00FD1984">
      <w:pPr>
        <w:tabs>
          <w:tab w:val="left" w:pos="567"/>
        </w:tabs>
        <w:spacing w:after="160" w:line="256" w:lineRule="auto"/>
        <w:jc w:val="right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D411F8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9E7D14" wp14:editId="5D31464D">
                <wp:simplePos x="0" y="0"/>
                <wp:positionH relativeFrom="column">
                  <wp:posOffset>2202180</wp:posOffset>
                </wp:positionH>
                <wp:positionV relativeFrom="paragraph">
                  <wp:posOffset>194945</wp:posOffset>
                </wp:positionV>
                <wp:extent cx="755015" cy="373380"/>
                <wp:effectExtent l="1905" t="4445" r="0" b="3175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" cy="37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1984" w:rsidRDefault="00FD1984" w:rsidP="00FD1984">
                            <w:proofErr w:type="spellStart"/>
                            <w:r>
                              <w:t>M.P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173.4pt;margin-top:15.35pt;width:59.45pt;height:29.4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" filled="f" stroked="f">
                <v:textbox style="mso-fit-shape-to-text:t">
                  <w:txbxContent>
                    <w:p w:rsidR="00FD1984" w:rsidRDefault="00FD1984" w:rsidP="00FD1984">
                      <w:proofErr w:type="spellStart"/>
                      <w:r>
                        <w:t>M.P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>ZA PONUDITELJA:</w:t>
      </w:r>
    </w:p>
    <w:p w:rsidR="00FD1984" w:rsidRPr="00D411F8" w:rsidRDefault="00FD1984" w:rsidP="00FD1984">
      <w:pPr>
        <w:tabs>
          <w:tab w:val="left" w:pos="567"/>
        </w:tabs>
        <w:spacing w:after="160" w:line="256" w:lineRule="auto"/>
        <w:jc w:val="right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>________________________________</w:t>
      </w:r>
    </w:p>
    <w:p w:rsidR="00FD1984" w:rsidRPr="00D411F8" w:rsidRDefault="00FD1984" w:rsidP="00FD1984">
      <w:pPr>
        <w:tabs>
          <w:tab w:val="left" w:pos="567"/>
        </w:tabs>
        <w:jc w:val="right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(ime, prezime i potpis osobe ovlaštene za </w:t>
      </w:r>
    </w:p>
    <w:p w:rsidR="00FD1984" w:rsidRPr="00D411F8" w:rsidRDefault="00FD1984" w:rsidP="00FD1984">
      <w:pPr>
        <w:tabs>
          <w:tab w:val="left" w:pos="567"/>
        </w:tabs>
        <w:jc w:val="right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D411F8">
        <w:rPr>
          <w:rFonts w:ascii="Calibri" w:eastAsia="Calibri" w:hAnsi="Calibri" w:cs="Calibri"/>
          <w:bCs/>
          <w:sz w:val="22"/>
          <w:szCs w:val="22"/>
          <w:lang w:eastAsia="en-US"/>
        </w:rPr>
        <w:t>zastupanje gospodarskog subjekta)</w:t>
      </w:r>
    </w:p>
    <w:p w:rsidR="007346D8" w:rsidRPr="00FD1984" w:rsidRDefault="007346D8" w:rsidP="00FD1984">
      <w:bookmarkStart w:id="0" w:name="_GoBack"/>
      <w:bookmarkEnd w:id="0"/>
    </w:p>
    <w:sectPr w:rsidR="007346D8" w:rsidRPr="00FD1984" w:rsidSect="003E12D0">
      <w:headerReference w:type="default" r:id="rId9"/>
      <w:footerReference w:type="default" r:id="rId10"/>
      <w:pgSz w:w="11907" w:h="16840" w:code="9"/>
      <w:pgMar w:top="2268" w:right="1418" w:bottom="851" w:left="1418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CBA" w:rsidRDefault="00DA1CBA">
      <w:r>
        <w:separator/>
      </w:r>
    </w:p>
  </w:endnote>
  <w:endnote w:type="continuationSeparator" w:id="0">
    <w:p w:rsidR="00DA1CBA" w:rsidRDefault="00DA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6D8" w:rsidRDefault="007346D8" w:rsidP="00AE2C1B">
    <w:pPr>
      <w:pStyle w:val="Podnoje"/>
      <w:jc w:val="center"/>
      <w:rPr>
        <w:rFonts w:asciiTheme="minorHAnsi" w:hAnsiTheme="minorHAnsi" w:cstheme="minorHAnsi"/>
      </w:rPr>
    </w:pPr>
  </w:p>
  <w:p w:rsidR="007346D8" w:rsidRDefault="007346D8" w:rsidP="007346D8">
    <w:pPr>
      <w:pStyle w:val="Podnoje"/>
      <w:jc w:val="center"/>
      <w:rPr>
        <w:rFonts w:asciiTheme="minorHAnsi" w:hAnsiTheme="minorHAnsi" w:cstheme="minorHAnsi"/>
      </w:rPr>
    </w:pPr>
    <w:r>
      <w:rPr>
        <w:noProof/>
      </w:rPr>
      <w:drawing>
        <wp:inline distT="0" distB="0" distL="0" distR="0" wp14:anchorId="4FA999F2" wp14:editId="3883AE42">
          <wp:extent cx="5707376" cy="441960"/>
          <wp:effectExtent l="0" t="0" r="8255" b="0"/>
          <wp:docPr id="2" name="Slika 2" descr="https://www.trafficon.hr/images/index2_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trafficon.hr/images/index2_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446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E2C1B" w:rsidRPr="00AE2C1B" w:rsidRDefault="00AE2C1B" w:rsidP="00AE2C1B">
    <w:pPr>
      <w:pStyle w:val="Podnoje"/>
      <w:jc w:val="center"/>
      <w:rPr>
        <w:rFonts w:asciiTheme="minorHAnsi" w:hAnsiTheme="minorHAnsi" w:cstheme="minorHAnsi"/>
      </w:rPr>
    </w:pPr>
    <w:r w:rsidRPr="00AE2C1B">
      <w:rPr>
        <w:rFonts w:asciiTheme="minorHAnsi" w:hAnsiTheme="minorHAnsi" w:cstheme="minorHAnsi"/>
      </w:rPr>
      <w:t>O</w:t>
    </w:r>
    <w:r w:rsidR="00DF79F8">
      <w:rPr>
        <w:rFonts w:asciiTheme="minorHAnsi" w:hAnsiTheme="minorHAnsi" w:cstheme="minorHAnsi"/>
      </w:rPr>
      <w:t>vaj projekt</w:t>
    </w:r>
    <w:r w:rsidRPr="00AE2C1B">
      <w:rPr>
        <w:rFonts w:asciiTheme="minorHAnsi" w:hAnsiTheme="minorHAnsi" w:cstheme="minorHAnsi"/>
      </w:rPr>
      <w:t xml:space="preserve"> se financira iz Europskog fonda za regionalni razvoj</w:t>
    </w:r>
  </w:p>
  <w:p w:rsidR="00AE2C1B" w:rsidRPr="00AE2C1B" w:rsidRDefault="007346D8" w:rsidP="00AE2C1B">
    <w:pPr>
      <w:pStyle w:val="Podnoje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 xml:space="preserve">Projekt: Uključivanje informacijsko-komunikacijskih tehnologija u poslovni proces tvrtke </w:t>
    </w:r>
    <w:proofErr w:type="spellStart"/>
    <w:r>
      <w:rPr>
        <w:rFonts w:asciiTheme="minorHAnsi" w:hAnsiTheme="minorHAnsi" w:cstheme="minorHAnsi"/>
      </w:rPr>
      <w:t>Trafficon</w:t>
    </w:r>
    <w:proofErr w:type="spellEnd"/>
    <w:r>
      <w:rPr>
        <w:rFonts w:asciiTheme="minorHAnsi" w:hAnsiTheme="minorHAnsi" w:cstheme="minorHAnsi"/>
      </w:rPr>
      <w:t xml:space="preserve"> (</w:t>
    </w:r>
    <w:proofErr w:type="spellStart"/>
    <w:r>
      <w:rPr>
        <w:rFonts w:asciiTheme="minorHAnsi" w:hAnsiTheme="minorHAnsi" w:cstheme="minorHAnsi"/>
      </w:rPr>
      <w:t>Traff</w:t>
    </w:r>
    <w:proofErr w:type="spellEnd"/>
    <w:r>
      <w:rPr>
        <w:rFonts w:asciiTheme="minorHAnsi" w:hAnsiTheme="minorHAnsi" w:cstheme="minorHAnsi"/>
      </w:rPr>
      <w:t>-ICT-on) KK.03.2.1.19.0181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CBA" w:rsidRDefault="00DA1CBA">
      <w:r>
        <w:separator/>
      </w:r>
    </w:p>
  </w:footnote>
  <w:footnote w:type="continuationSeparator" w:id="0">
    <w:p w:rsidR="00DA1CBA" w:rsidRDefault="00DA1C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eetkatablic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1560"/>
      <w:gridCol w:w="1275"/>
      <w:gridCol w:w="2127"/>
      <w:gridCol w:w="2046"/>
    </w:tblGrid>
    <w:tr w:rsidR="00922356" w:rsidTr="00C8664F">
      <w:trPr>
        <w:jc w:val="center"/>
      </w:trPr>
      <w:tc>
        <w:tcPr>
          <w:tcW w:w="2268" w:type="dxa"/>
        </w:tcPr>
        <w:p w:rsidR="00922356" w:rsidRDefault="00922356" w:rsidP="00922356">
          <w:r>
            <w:rPr>
              <w:noProof/>
            </w:rPr>
            <w:drawing>
              <wp:inline distT="0" distB="0" distL="0" distR="0" wp14:anchorId="17992DDE" wp14:editId="6A816EDE">
                <wp:extent cx="1291590" cy="345130"/>
                <wp:effectExtent l="0" t="0" r="3810" b="0"/>
                <wp:docPr id="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5222" cy="356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0" w:type="dxa"/>
        </w:tcPr>
        <w:p w:rsidR="00922356" w:rsidRDefault="007346D8" w:rsidP="007346D8">
          <w:r>
            <w:t xml:space="preserve">               </w:t>
          </w:r>
          <w:r>
            <w:rPr>
              <w:noProof/>
            </w:rPr>
            <w:t xml:space="preserve">              </w:t>
          </w:r>
          <w:r>
            <w:rPr>
              <w:noProof/>
            </w:rPr>
            <w:drawing>
              <wp:inline distT="0" distB="0" distL="0" distR="0" wp14:anchorId="0A5694E0" wp14:editId="369A0A80">
                <wp:extent cx="673350" cy="335560"/>
                <wp:effectExtent l="0" t="0" r="0" b="7620"/>
                <wp:docPr id="1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4403" cy="346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5" w:type="dxa"/>
        </w:tcPr>
        <w:p w:rsidR="00922356" w:rsidRDefault="007346D8" w:rsidP="007346D8">
          <w:pPr>
            <w:jc w:val="both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45CD6F9" wp14:editId="58AFFBDA">
                <wp:simplePos x="0" y="0"/>
                <wp:positionH relativeFrom="column">
                  <wp:posOffset>725170</wp:posOffset>
                </wp:positionH>
                <wp:positionV relativeFrom="paragraph">
                  <wp:posOffset>380365</wp:posOffset>
                </wp:positionV>
                <wp:extent cx="1021080" cy="274320"/>
                <wp:effectExtent l="0" t="0" r="0" b="0"/>
                <wp:wrapNone/>
                <wp:docPr id="11" name="Picture 3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1080" cy="2743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E2C1B">
            <w:t xml:space="preserve">     </w:t>
          </w:r>
        </w:p>
      </w:tc>
      <w:tc>
        <w:tcPr>
          <w:tcW w:w="2127" w:type="dxa"/>
        </w:tcPr>
        <w:p w:rsidR="00922356" w:rsidRDefault="007346D8" w:rsidP="00AE2C1B">
          <w:pPr>
            <w:jc w:val="both"/>
          </w:pPr>
          <w:r>
            <w:rPr>
              <w:rFonts w:ascii="Lucida Sans Unicode" w:hAnsi="Lucida Sans Unicode" w:cs="Lucida Sans Unicode"/>
            </w:rPr>
            <w:t xml:space="preserve"> </w:t>
          </w:r>
          <w:r w:rsidR="00AE2C1B">
            <w:rPr>
              <w:rFonts w:ascii="Lucida Sans Unicode" w:hAnsi="Lucida Sans Unicode" w:cs="Lucida Sans Unicode"/>
            </w:rPr>
            <w:t xml:space="preserve">  </w:t>
          </w:r>
          <w:r w:rsidR="00AE2C1B">
            <w:rPr>
              <w:noProof/>
            </w:rPr>
            <w:drawing>
              <wp:inline distT="0" distB="0" distL="0" distR="0" wp14:anchorId="78392F5C" wp14:editId="44DAD429">
                <wp:extent cx="545284" cy="361116"/>
                <wp:effectExtent l="0" t="0" r="7620" b="1270"/>
                <wp:docPr id="1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9314" cy="370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E2C1B">
            <w:rPr>
              <w:rFonts w:ascii="Lucida Sans Unicode" w:hAnsi="Lucida Sans Unicode" w:cs="Lucida Sans Unicode"/>
            </w:rPr>
            <w:t xml:space="preserve">        </w:t>
          </w:r>
          <w:r w:rsidR="00922356">
            <w:rPr>
              <w:rFonts w:ascii="Lucida Sans Unicode" w:hAnsi="Lucida Sans Unicode" w:cs="Lucida Sans Unicode"/>
            </w:rPr>
            <w:t xml:space="preserve">  </w:t>
          </w:r>
        </w:p>
      </w:tc>
      <w:tc>
        <w:tcPr>
          <w:tcW w:w="1842" w:type="dxa"/>
        </w:tcPr>
        <w:p w:rsidR="00922356" w:rsidRPr="00344702" w:rsidRDefault="0027240A" w:rsidP="00922356">
          <w:pPr>
            <w:jc w:val="center"/>
            <w:rPr>
              <w:sz w:val="16"/>
              <w:szCs w:val="16"/>
            </w:rPr>
          </w:pPr>
          <w:r>
            <w:rPr>
              <w:rFonts w:ascii="Lucida Sans Unicode" w:hAnsi="Lucida Sans Unicode" w:cs="Lucida Sans Unicode"/>
              <w:noProof/>
            </w:rPr>
            <w:drawing>
              <wp:inline distT="0" distB="0" distL="0" distR="0" wp14:anchorId="1A09F1F4" wp14:editId="0A93D4F1">
                <wp:extent cx="1157680" cy="381319"/>
                <wp:effectExtent l="0" t="0" r="4445" b="0"/>
                <wp:docPr id="1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680" cy="3813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79370F" w:rsidRPr="00277BA2" w:rsidRDefault="00883801" w:rsidP="00277BA2">
    <w:pPr>
      <w:pStyle w:val="Zaglavlje"/>
    </w:pPr>
    <w:r>
      <w:t xml:space="preserve">   </w:t>
    </w:r>
    <w:r w:rsidR="007346D8">
      <w:t xml:space="preserve">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4430B"/>
    <w:multiLevelType w:val="hybridMultilevel"/>
    <w:tmpl w:val="7B4EF9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">
    <w:nsid w:val="19906A60"/>
    <w:multiLevelType w:val="hybridMultilevel"/>
    <w:tmpl w:val="74C631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01E44"/>
    <w:multiLevelType w:val="hybridMultilevel"/>
    <w:tmpl w:val="84F4234A"/>
    <w:lvl w:ilvl="0" w:tplc="041A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>
    <w:nsid w:val="1E38065A"/>
    <w:multiLevelType w:val="hybridMultilevel"/>
    <w:tmpl w:val="1646F7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315BCF"/>
    <w:multiLevelType w:val="multilevel"/>
    <w:tmpl w:val="1C6829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32"/>
        <w:vertAlign w:val="baseline"/>
      </w:rPr>
    </w:lvl>
    <w:lvl w:ilvl="1">
      <w:start w:val="1"/>
      <w:numFmt w:val="decimal"/>
      <w:lvlText w:val="%1.%2"/>
      <w:lvlJc w:val="left"/>
      <w:pPr>
        <w:ind w:left="4262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22D62790"/>
    <w:multiLevelType w:val="hybridMultilevel"/>
    <w:tmpl w:val="4306C0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8A0A5E"/>
    <w:multiLevelType w:val="hybridMultilevel"/>
    <w:tmpl w:val="2D349CF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FF44D7"/>
    <w:multiLevelType w:val="hybridMultilevel"/>
    <w:tmpl w:val="31D64D56"/>
    <w:lvl w:ilvl="0" w:tplc="2BD6F9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A725C0"/>
    <w:multiLevelType w:val="hybridMultilevel"/>
    <w:tmpl w:val="705E51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5A710D"/>
    <w:multiLevelType w:val="hybridMultilevel"/>
    <w:tmpl w:val="FFD8B4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EA046A"/>
    <w:multiLevelType w:val="hybridMultilevel"/>
    <w:tmpl w:val="1A8E28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F0915"/>
    <w:multiLevelType w:val="hybridMultilevel"/>
    <w:tmpl w:val="773A6246"/>
    <w:lvl w:ilvl="0" w:tplc="6D6097E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50217B"/>
    <w:multiLevelType w:val="hybridMultilevel"/>
    <w:tmpl w:val="45AC4F8E"/>
    <w:lvl w:ilvl="0" w:tplc="4D841E68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20E7FD0"/>
    <w:multiLevelType w:val="hybridMultilevel"/>
    <w:tmpl w:val="B1126F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563C50"/>
    <w:multiLevelType w:val="hybridMultilevel"/>
    <w:tmpl w:val="F828CD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7A256F"/>
    <w:multiLevelType w:val="hybridMultilevel"/>
    <w:tmpl w:val="160291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201EB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3E3B24ED"/>
    <w:multiLevelType w:val="hybridMultilevel"/>
    <w:tmpl w:val="6812D9A2"/>
    <w:lvl w:ilvl="0" w:tplc="9090625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2A3B4B"/>
    <w:multiLevelType w:val="hybridMultilevel"/>
    <w:tmpl w:val="EFE234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2B553F"/>
    <w:multiLevelType w:val="hybridMultilevel"/>
    <w:tmpl w:val="5218ED7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B48285B"/>
    <w:multiLevelType w:val="hybridMultilevel"/>
    <w:tmpl w:val="F0905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5750DE"/>
    <w:multiLevelType w:val="hybridMultilevel"/>
    <w:tmpl w:val="25FC80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172AAA"/>
    <w:multiLevelType w:val="multilevel"/>
    <w:tmpl w:val="11FE95A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4">
    <w:nsid w:val="60E277A2"/>
    <w:multiLevelType w:val="hybridMultilevel"/>
    <w:tmpl w:val="8A38083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612387"/>
    <w:multiLevelType w:val="multilevel"/>
    <w:tmpl w:val="6008AF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>
    <w:nsid w:val="631B570F"/>
    <w:multiLevelType w:val="hybridMultilevel"/>
    <w:tmpl w:val="4DD2F5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F4719B"/>
    <w:multiLevelType w:val="hybridMultilevel"/>
    <w:tmpl w:val="86C81F2C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3D33D8"/>
    <w:multiLevelType w:val="hybridMultilevel"/>
    <w:tmpl w:val="5FAA63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7C0235"/>
    <w:multiLevelType w:val="multilevel"/>
    <w:tmpl w:val="1A56B9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tabs>
          <w:tab w:val="num" w:pos="390"/>
        </w:tabs>
        <w:ind w:left="390" w:hanging="39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0">
    <w:nsid w:val="6FDD426B"/>
    <w:multiLevelType w:val="hybridMultilevel"/>
    <w:tmpl w:val="970889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467010"/>
    <w:multiLevelType w:val="hybridMultilevel"/>
    <w:tmpl w:val="FBACA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A36468"/>
    <w:multiLevelType w:val="hybridMultilevel"/>
    <w:tmpl w:val="91145A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C42FC8"/>
    <w:multiLevelType w:val="hybridMultilevel"/>
    <w:tmpl w:val="D5106B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CE1749"/>
    <w:multiLevelType w:val="hybridMultilevel"/>
    <w:tmpl w:val="54084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707BEF"/>
    <w:multiLevelType w:val="hybridMultilevel"/>
    <w:tmpl w:val="763A11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2C0C84"/>
    <w:multiLevelType w:val="hybridMultilevel"/>
    <w:tmpl w:val="3FC2421A"/>
    <w:lvl w:ilvl="0" w:tplc="59A8E2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8"/>
  </w:num>
  <w:num w:numId="3">
    <w:abstractNumId w:val="31"/>
  </w:num>
  <w:num w:numId="4">
    <w:abstractNumId w:val="24"/>
  </w:num>
  <w:num w:numId="5">
    <w:abstractNumId w:val="22"/>
  </w:num>
  <w:num w:numId="6">
    <w:abstractNumId w:val="17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35"/>
  </w:num>
  <w:num w:numId="10">
    <w:abstractNumId w:val="16"/>
  </w:num>
  <w:num w:numId="11">
    <w:abstractNumId w:val="7"/>
  </w:num>
  <w:num w:numId="12">
    <w:abstractNumId w:val="1"/>
  </w:num>
  <w:num w:numId="13">
    <w:abstractNumId w:val="21"/>
  </w:num>
  <w:num w:numId="14">
    <w:abstractNumId w:val="15"/>
  </w:num>
  <w:num w:numId="15">
    <w:abstractNumId w:val="19"/>
  </w:num>
  <w:num w:numId="16">
    <w:abstractNumId w:val="5"/>
  </w:num>
  <w:num w:numId="17">
    <w:abstractNumId w:val="27"/>
  </w:num>
  <w:num w:numId="18">
    <w:abstractNumId w:val="12"/>
  </w:num>
  <w:num w:numId="19">
    <w:abstractNumId w:val="2"/>
  </w:num>
  <w:num w:numId="20">
    <w:abstractNumId w:val="32"/>
  </w:num>
  <w:num w:numId="21">
    <w:abstractNumId w:val="30"/>
  </w:num>
  <w:num w:numId="22">
    <w:abstractNumId w:val="13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11"/>
  </w:num>
  <w:num w:numId="26">
    <w:abstractNumId w:val="18"/>
  </w:num>
  <w:num w:numId="27">
    <w:abstractNumId w:val="3"/>
  </w:num>
  <w:num w:numId="28">
    <w:abstractNumId w:val="2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25"/>
  </w:num>
  <w:num w:numId="33">
    <w:abstractNumId w:val="9"/>
  </w:num>
  <w:num w:numId="34">
    <w:abstractNumId w:val="10"/>
  </w:num>
  <w:num w:numId="35">
    <w:abstractNumId w:val="14"/>
  </w:num>
  <w:num w:numId="36">
    <w:abstractNumId w:val="4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50B"/>
    <w:rsid w:val="0000632C"/>
    <w:rsid w:val="00015AE9"/>
    <w:rsid w:val="00021D84"/>
    <w:rsid w:val="00026327"/>
    <w:rsid w:val="000332AC"/>
    <w:rsid w:val="0004286D"/>
    <w:rsid w:val="00054FAA"/>
    <w:rsid w:val="000557F2"/>
    <w:rsid w:val="0007194A"/>
    <w:rsid w:val="00080F3F"/>
    <w:rsid w:val="00082EE3"/>
    <w:rsid w:val="000925B5"/>
    <w:rsid w:val="00096CC4"/>
    <w:rsid w:val="000B2BE1"/>
    <w:rsid w:val="000C1842"/>
    <w:rsid w:val="000C2C47"/>
    <w:rsid w:val="000D1C4F"/>
    <w:rsid w:val="000F4B5E"/>
    <w:rsid w:val="000F6A12"/>
    <w:rsid w:val="001167A7"/>
    <w:rsid w:val="00124C93"/>
    <w:rsid w:val="001306AF"/>
    <w:rsid w:val="00130955"/>
    <w:rsid w:val="00137F1E"/>
    <w:rsid w:val="00146A9C"/>
    <w:rsid w:val="001561D9"/>
    <w:rsid w:val="00157810"/>
    <w:rsid w:val="0017013D"/>
    <w:rsid w:val="00177098"/>
    <w:rsid w:val="00185FFB"/>
    <w:rsid w:val="001926D7"/>
    <w:rsid w:val="001A2EDB"/>
    <w:rsid w:val="001B2894"/>
    <w:rsid w:val="001B2D62"/>
    <w:rsid w:val="001B3559"/>
    <w:rsid w:val="001B44A5"/>
    <w:rsid w:val="001D185E"/>
    <w:rsid w:val="001D2E35"/>
    <w:rsid w:val="001D6C72"/>
    <w:rsid w:val="001D71F4"/>
    <w:rsid w:val="001E5287"/>
    <w:rsid w:val="002010A2"/>
    <w:rsid w:val="00202CCB"/>
    <w:rsid w:val="00214D77"/>
    <w:rsid w:val="00220D48"/>
    <w:rsid w:val="00260C37"/>
    <w:rsid w:val="00265950"/>
    <w:rsid w:val="0027240A"/>
    <w:rsid w:val="002730F1"/>
    <w:rsid w:val="0027361A"/>
    <w:rsid w:val="002762F2"/>
    <w:rsid w:val="00277BA2"/>
    <w:rsid w:val="00287FFA"/>
    <w:rsid w:val="00291E65"/>
    <w:rsid w:val="00295CCA"/>
    <w:rsid w:val="002A4F8D"/>
    <w:rsid w:val="002C6002"/>
    <w:rsid w:val="002D23A3"/>
    <w:rsid w:val="002E077F"/>
    <w:rsid w:val="002E7C87"/>
    <w:rsid w:val="002F1C7D"/>
    <w:rsid w:val="00303798"/>
    <w:rsid w:val="00303C30"/>
    <w:rsid w:val="00303CC4"/>
    <w:rsid w:val="00311CE5"/>
    <w:rsid w:val="003127A2"/>
    <w:rsid w:val="00323CC6"/>
    <w:rsid w:val="00332154"/>
    <w:rsid w:val="003338D0"/>
    <w:rsid w:val="00336CC5"/>
    <w:rsid w:val="00343011"/>
    <w:rsid w:val="0034348A"/>
    <w:rsid w:val="00350920"/>
    <w:rsid w:val="003578EE"/>
    <w:rsid w:val="00360029"/>
    <w:rsid w:val="0036431E"/>
    <w:rsid w:val="003C063D"/>
    <w:rsid w:val="003D2311"/>
    <w:rsid w:val="003E12D0"/>
    <w:rsid w:val="003E1800"/>
    <w:rsid w:val="003E4CDC"/>
    <w:rsid w:val="00405340"/>
    <w:rsid w:val="004060B6"/>
    <w:rsid w:val="00413DA7"/>
    <w:rsid w:val="004265F5"/>
    <w:rsid w:val="00431652"/>
    <w:rsid w:val="00454C6B"/>
    <w:rsid w:val="0047009D"/>
    <w:rsid w:val="004715B1"/>
    <w:rsid w:val="004733B9"/>
    <w:rsid w:val="00476BB2"/>
    <w:rsid w:val="00481E3F"/>
    <w:rsid w:val="004863E8"/>
    <w:rsid w:val="00494D3C"/>
    <w:rsid w:val="004A5C97"/>
    <w:rsid w:val="004A68C5"/>
    <w:rsid w:val="004B2DCE"/>
    <w:rsid w:val="004C1B92"/>
    <w:rsid w:val="004C4847"/>
    <w:rsid w:val="004C521C"/>
    <w:rsid w:val="004D167C"/>
    <w:rsid w:val="004D3071"/>
    <w:rsid w:val="004D66D4"/>
    <w:rsid w:val="004D74AC"/>
    <w:rsid w:val="004E0E81"/>
    <w:rsid w:val="004F3926"/>
    <w:rsid w:val="004F5C6E"/>
    <w:rsid w:val="004F7947"/>
    <w:rsid w:val="00513B38"/>
    <w:rsid w:val="00514CAC"/>
    <w:rsid w:val="00515AAA"/>
    <w:rsid w:val="00524157"/>
    <w:rsid w:val="00530D76"/>
    <w:rsid w:val="00533699"/>
    <w:rsid w:val="00534CF5"/>
    <w:rsid w:val="005611F6"/>
    <w:rsid w:val="00563E7E"/>
    <w:rsid w:val="00570236"/>
    <w:rsid w:val="005800A8"/>
    <w:rsid w:val="00591754"/>
    <w:rsid w:val="005918C1"/>
    <w:rsid w:val="005B165D"/>
    <w:rsid w:val="005B799A"/>
    <w:rsid w:val="005F32E1"/>
    <w:rsid w:val="00601360"/>
    <w:rsid w:val="00606A55"/>
    <w:rsid w:val="0062279A"/>
    <w:rsid w:val="0062419A"/>
    <w:rsid w:val="006351B0"/>
    <w:rsid w:val="006412EC"/>
    <w:rsid w:val="00652FB1"/>
    <w:rsid w:val="0066735D"/>
    <w:rsid w:val="006724C1"/>
    <w:rsid w:val="006729E5"/>
    <w:rsid w:val="006914ED"/>
    <w:rsid w:val="006D5FCC"/>
    <w:rsid w:val="006E0531"/>
    <w:rsid w:val="006E6A5C"/>
    <w:rsid w:val="006F3486"/>
    <w:rsid w:val="006F7599"/>
    <w:rsid w:val="00703962"/>
    <w:rsid w:val="007101E5"/>
    <w:rsid w:val="0072298D"/>
    <w:rsid w:val="007346D8"/>
    <w:rsid w:val="00736D99"/>
    <w:rsid w:val="007423EA"/>
    <w:rsid w:val="007501C3"/>
    <w:rsid w:val="007520F6"/>
    <w:rsid w:val="00757CCF"/>
    <w:rsid w:val="00764977"/>
    <w:rsid w:val="0079370F"/>
    <w:rsid w:val="007968B0"/>
    <w:rsid w:val="007A014E"/>
    <w:rsid w:val="007B5BA3"/>
    <w:rsid w:val="007D5629"/>
    <w:rsid w:val="007D6A3D"/>
    <w:rsid w:val="007F2EBB"/>
    <w:rsid w:val="00851E0D"/>
    <w:rsid w:val="00864DE8"/>
    <w:rsid w:val="00877D6A"/>
    <w:rsid w:val="00881593"/>
    <w:rsid w:val="00883801"/>
    <w:rsid w:val="0088697C"/>
    <w:rsid w:val="008A4E1C"/>
    <w:rsid w:val="008A6E55"/>
    <w:rsid w:val="008A6E7D"/>
    <w:rsid w:val="008B69E2"/>
    <w:rsid w:val="008E0327"/>
    <w:rsid w:val="008E540A"/>
    <w:rsid w:val="008F642C"/>
    <w:rsid w:val="00900D77"/>
    <w:rsid w:val="009104B2"/>
    <w:rsid w:val="00922356"/>
    <w:rsid w:val="009254EB"/>
    <w:rsid w:val="00931850"/>
    <w:rsid w:val="009509B0"/>
    <w:rsid w:val="00953001"/>
    <w:rsid w:val="00960869"/>
    <w:rsid w:val="00962B89"/>
    <w:rsid w:val="00967D9A"/>
    <w:rsid w:val="00976143"/>
    <w:rsid w:val="00976FF4"/>
    <w:rsid w:val="00985ED6"/>
    <w:rsid w:val="00993C7A"/>
    <w:rsid w:val="00997642"/>
    <w:rsid w:val="009A499E"/>
    <w:rsid w:val="009C318D"/>
    <w:rsid w:val="009C4AE2"/>
    <w:rsid w:val="009D029D"/>
    <w:rsid w:val="009D368D"/>
    <w:rsid w:val="009E1917"/>
    <w:rsid w:val="009F3C71"/>
    <w:rsid w:val="00A022AA"/>
    <w:rsid w:val="00A13EE1"/>
    <w:rsid w:val="00A34403"/>
    <w:rsid w:val="00A42F9A"/>
    <w:rsid w:val="00A4749C"/>
    <w:rsid w:val="00A50314"/>
    <w:rsid w:val="00A66EF3"/>
    <w:rsid w:val="00A70BBB"/>
    <w:rsid w:val="00A74277"/>
    <w:rsid w:val="00A918B4"/>
    <w:rsid w:val="00AA645B"/>
    <w:rsid w:val="00AB0AF6"/>
    <w:rsid w:val="00AB250B"/>
    <w:rsid w:val="00AB27F2"/>
    <w:rsid w:val="00AB7CCD"/>
    <w:rsid w:val="00AC5D9A"/>
    <w:rsid w:val="00AD5766"/>
    <w:rsid w:val="00AD6EB0"/>
    <w:rsid w:val="00AE2947"/>
    <w:rsid w:val="00AE2C1B"/>
    <w:rsid w:val="00AE3660"/>
    <w:rsid w:val="00AE51C2"/>
    <w:rsid w:val="00AE73B7"/>
    <w:rsid w:val="00B00183"/>
    <w:rsid w:val="00B00EA2"/>
    <w:rsid w:val="00B218C5"/>
    <w:rsid w:val="00B22DCE"/>
    <w:rsid w:val="00B23149"/>
    <w:rsid w:val="00B4163D"/>
    <w:rsid w:val="00B4381E"/>
    <w:rsid w:val="00B44265"/>
    <w:rsid w:val="00B457C4"/>
    <w:rsid w:val="00B47C70"/>
    <w:rsid w:val="00B50045"/>
    <w:rsid w:val="00B618DE"/>
    <w:rsid w:val="00B63334"/>
    <w:rsid w:val="00B67C56"/>
    <w:rsid w:val="00B70C8A"/>
    <w:rsid w:val="00B81692"/>
    <w:rsid w:val="00B82510"/>
    <w:rsid w:val="00B85350"/>
    <w:rsid w:val="00B875D3"/>
    <w:rsid w:val="00BA2AAC"/>
    <w:rsid w:val="00BA3628"/>
    <w:rsid w:val="00BB07A8"/>
    <w:rsid w:val="00BC7E96"/>
    <w:rsid w:val="00BD75FB"/>
    <w:rsid w:val="00C009D4"/>
    <w:rsid w:val="00C0185A"/>
    <w:rsid w:val="00C06265"/>
    <w:rsid w:val="00C24EB7"/>
    <w:rsid w:val="00C32D6C"/>
    <w:rsid w:val="00C32EF9"/>
    <w:rsid w:val="00C33D35"/>
    <w:rsid w:val="00C362D8"/>
    <w:rsid w:val="00C420DE"/>
    <w:rsid w:val="00C46547"/>
    <w:rsid w:val="00C518B6"/>
    <w:rsid w:val="00C53A2D"/>
    <w:rsid w:val="00C6169F"/>
    <w:rsid w:val="00C66DFA"/>
    <w:rsid w:val="00C91BA5"/>
    <w:rsid w:val="00CB6675"/>
    <w:rsid w:val="00CC46DB"/>
    <w:rsid w:val="00CE6179"/>
    <w:rsid w:val="00CE7291"/>
    <w:rsid w:val="00CF2FA7"/>
    <w:rsid w:val="00CF5278"/>
    <w:rsid w:val="00D04518"/>
    <w:rsid w:val="00D3401C"/>
    <w:rsid w:val="00D4023B"/>
    <w:rsid w:val="00D452F1"/>
    <w:rsid w:val="00D47A2A"/>
    <w:rsid w:val="00D57D84"/>
    <w:rsid w:val="00D6117F"/>
    <w:rsid w:val="00D62856"/>
    <w:rsid w:val="00D62BA1"/>
    <w:rsid w:val="00D66C96"/>
    <w:rsid w:val="00D8285B"/>
    <w:rsid w:val="00D90798"/>
    <w:rsid w:val="00D90EAF"/>
    <w:rsid w:val="00DA1CBA"/>
    <w:rsid w:val="00DB118F"/>
    <w:rsid w:val="00DD075C"/>
    <w:rsid w:val="00DD20A3"/>
    <w:rsid w:val="00DF5913"/>
    <w:rsid w:val="00DF79F8"/>
    <w:rsid w:val="00E107BB"/>
    <w:rsid w:val="00E27EF4"/>
    <w:rsid w:val="00E30733"/>
    <w:rsid w:val="00E31A83"/>
    <w:rsid w:val="00E428E6"/>
    <w:rsid w:val="00E621AA"/>
    <w:rsid w:val="00E72B36"/>
    <w:rsid w:val="00E74336"/>
    <w:rsid w:val="00E74363"/>
    <w:rsid w:val="00E95317"/>
    <w:rsid w:val="00EA240E"/>
    <w:rsid w:val="00EA703E"/>
    <w:rsid w:val="00EB2664"/>
    <w:rsid w:val="00EC01EB"/>
    <w:rsid w:val="00EC2BE5"/>
    <w:rsid w:val="00EC2DAD"/>
    <w:rsid w:val="00EC3AA3"/>
    <w:rsid w:val="00EF6620"/>
    <w:rsid w:val="00F02F0E"/>
    <w:rsid w:val="00F02F0F"/>
    <w:rsid w:val="00F16824"/>
    <w:rsid w:val="00F445E8"/>
    <w:rsid w:val="00F501DE"/>
    <w:rsid w:val="00F516B2"/>
    <w:rsid w:val="00F6663C"/>
    <w:rsid w:val="00F754F0"/>
    <w:rsid w:val="00F76D87"/>
    <w:rsid w:val="00F76E43"/>
    <w:rsid w:val="00F84612"/>
    <w:rsid w:val="00F86B22"/>
    <w:rsid w:val="00FA0593"/>
    <w:rsid w:val="00FA6B3A"/>
    <w:rsid w:val="00FA7D18"/>
    <w:rsid w:val="00FB1801"/>
    <w:rsid w:val="00FB21C4"/>
    <w:rsid w:val="00FC365D"/>
    <w:rsid w:val="00FC69A2"/>
    <w:rsid w:val="00FC7FBA"/>
    <w:rsid w:val="00FD07B4"/>
    <w:rsid w:val="00FD1984"/>
    <w:rsid w:val="00FD2310"/>
    <w:rsid w:val="00FD51F5"/>
    <w:rsid w:val="00FF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rsid w:val="00AB250B"/>
    <w:pPr>
      <w:keepNext/>
      <w:spacing w:after="120"/>
      <w:jc w:val="center"/>
      <w:outlineLvl w:val="0"/>
    </w:pPr>
    <w:rPr>
      <w:rFonts w:ascii="Arial" w:hAnsi="Arial"/>
      <w:b/>
      <w:sz w:val="24"/>
      <w:lang w:val="en-US"/>
    </w:rPr>
  </w:style>
  <w:style w:type="paragraph" w:styleId="Naslov2">
    <w:name w:val="heading 2"/>
    <w:basedOn w:val="Normal"/>
    <w:next w:val="Normal"/>
    <w:link w:val="Naslov2Char"/>
    <w:uiPriority w:val="99"/>
    <w:unhideWhenUsed/>
    <w:qFormat/>
    <w:rsid w:val="004700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3E12D0"/>
    <w:pPr>
      <w:keepNext/>
      <w:keepLines/>
      <w:spacing w:line="276" w:lineRule="auto"/>
      <w:jc w:val="both"/>
      <w:outlineLvl w:val="2"/>
    </w:pPr>
    <w:rPr>
      <w:rFonts w:eastAsiaTheme="majorEastAsia" w:cstheme="majorBidi"/>
      <w:sz w:val="24"/>
      <w:szCs w:val="24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12D0"/>
    <w:pPr>
      <w:keepNext/>
      <w:keepLines/>
      <w:spacing w:before="40" w:line="259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12D0"/>
    <w:pPr>
      <w:keepNext/>
      <w:keepLines/>
      <w:spacing w:before="4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12D0"/>
    <w:pPr>
      <w:keepNext/>
      <w:keepLines/>
      <w:spacing w:before="40" w:line="259" w:lineRule="auto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12D0"/>
    <w:pPr>
      <w:keepNext/>
      <w:keepLines/>
      <w:spacing w:before="4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12D0"/>
    <w:pPr>
      <w:keepNext/>
      <w:keepLines/>
      <w:spacing w:before="4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12D0"/>
    <w:pPr>
      <w:keepNext/>
      <w:keepLines/>
      <w:spacing w:before="4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MessageHeaderFirst">
    <w:name w:val="Message Header First"/>
    <w:basedOn w:val="Zaglavljeporuke"/>
    <w:next w:val="Zaglavljeporuke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1560"/>
      </w:tabs>
      <w:spacing w:line="415" w:lineRule="atLeast"/>
      <w:ind w:left="1560" w:right="-360" w:hanging="720"/>
    </w:pPr>
    <w:rPr>
      <w:rFonts w:ascii="Times New Roman" w:hAnsi="Times New Roman"/>
      <w:sz w:val="20"/>
    </w:rPr>
  </w:style>
  <w:style w:type="character" w:customStyle="1" w:styleId="MessageHeaderLabel">
    <w:name w:val="Message Header Label"/>
    <w:rPr>
      <w:rFonts w:ascii="Arial" w:hAnsi="Arial"/>
      <w:b/>
      <w:spacing w:val="-4"/>
      <w:sz w:val="18"/>
      <w:vertAlign w:val="baseline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styleId="Hiperveza">
    <w:name w:val="Hyperlink"/>
    <w:rPr>
      <w:color w:val="0000FF"/>
      <w:u w:val="single"/>
    </w:rPr>
  </w:style>
  <w:style w:type="character" w:customStyle="1" w:styleId="IvanaBali">
    <w:name w:val="Ivana Balić"/>
    <w:semiHidden/>
    <w:rsid w:val="002762F2"/>
    <w:rPr>
      <w:rFonts w:ascii="Arial" w:hAnsi="Arial" w:cs="Arial"/>
      <w:color w:val="auto"/>
      <w:sz w:val="20"/>
      <w:szCs w:val="20"/>
    </w:rPr>
  </w:style>
  <w:style w:type="table" w:styleId="Reetkatablice">
    <w:name w:val="Table Grid"/>
    <w:basedOn w:val="Obinatablica"/>
    <w:uiPriority w:val="59"/>
    <w:rsid w:val="00276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,List Paragraph1"/>
    <w:basedOn w:val="Normal"/>
    <w:link w:val="OdlomakpopisaChar"/>
    <w:uiPriority w:val="34"/>
    <w:qFormat/>
    <w:rsid w:val="00D47A2A"/>
    <w:pPr>
      <w:ind w:left="720"/>
      <w:contextualSpacing/>
    </w:pPr>
    <w:rPr>
      <w:rFonts w:eastAsia="Calibri"/>
    </w:rPr>
  </w:style>
  <w:style w:type="character" w:customStyle="1" w:styleId="Naslov2Char">
    <w:name w:val="Naslov 2 Char"/>
    <w:link w:val="Naslov2"/>
    <w:uiPriority w:val="99"/>
    <w:rsid w:val="004700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jeloteksta">
    <w:name w:val="Body Text"/>
    <w:basedOn w:val="Normal"/>
    <w:link w:val="TijelotekstaChar"/>
    <w:rsid w:val="0047009D"/>
    <w:pPr>
      <w:jc w:val="both"/>
    </w:pPr>
    <w:rPr>
      <w:bCs/>
      <w:sz w:val="24"/>
      <w:lang w:val="en-US"/>
    </w:rPr>
  </w:style>
  <w:style w:type="character" w:customStyle="1" w:styleId="TijelotekstaChar">
    <w:name w:val="Tijelo teksta Char"/>
    <w:link w:val="Tijeloteksta"/>
    <w:rsid w:val="0047009D"/>
    <w:rPr>
      <w:bCs/>
      <w:sz w:val="24"/>
      <w:lang w:val="en-US"/>
    </w:rPr>
  </w:style>
  <w:style w:type="paragraph" w:styleId="Tijeloteksta2">
    <w:name w:val="Body Text 2"/>
    <w:basedOn w:val="Normal"/>
    <w:link w:val="Tijeloteksta2Char"/>
    <w:rsid w:val="0047009D"/>
    <w:rPr>
      <w:sz w:val="24"/>
      <w:lang w:val="en-US"/>
    </w:rPr>
  </w:style>
  <w:style w:type="character" w:customStyle="1" w:styleId="Tijeloteksta2Char">
    <w:name w:val="Tijelo teksta 2 Char"/>
    <w:link w:val="Tijeloteksta2"/>
    <w:rsid w:val="0047009D"/>
    <w:rPr>
      <w:sz w:val="24"/>
      <w:lang w:val="en-US"/>
    </w:rPr>
  </w:style>
  <w:style w:type="paragraph" w:styleId="Tekstbalonia">
    <w:name w:val="Balloon Text"/>
    <w:basedOn w:val="Normal"/>
    <w:link w:val="TekstbaloniaChar"/>
    <w:rsid w:val="00C33D3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C33D35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rsid w:val="004E0E81"/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link w:val="Odlomakpopisa"/>
    <w:uiPriority w:val="34"/>
    <w:qFormat/>
    <w:locked/>
    <w:rsid w:val="00DD075C"/>
    <w:rPr>
      <w:rFonts w:eastAsia="Calibri"/>
    </w:rPr>
  </w:style>
  <w:style w:type="paragraph" w:customStyle="1" w:styleId="Default">
    <w:name w:val="Default"/>
    <w:rsid w:val="00EC3AA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3E12D0"/>
    <w:rPr>
      <w:rFonts w:eastAsiaTheme="majorEastAsia" w:cstheme="majorBidi"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12D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12D0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12D0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12D0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12D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12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m-8013152847949477061msolistparagraph">
    <w:name w:val="m_-8013152847949477061msolistparagraph"/>
    <w:basedOn w:val="Normal"/>
    <w:rsid w:val="00B00EA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Zadanifontodlomka"/>
    <w:rsid w:val="00B00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rsid w:val="00AB250B"/>
    <w:pPr>
      <w:keepNext/>
      <w:spacing w:after="120"/>
      <w:jc w:val="center"/>
      <w:outlineLvl w:val="0"/>
    </w:pPr>
    <w:rPr>
      <w:rFonts w:ascii="Arial" w:hAnsi="Arial"/>
      <w:b/>
      <w:sz w:val="24"/>
      <w:lang w:val="en-US"/>
    </w:rPr>
  </w:style>
  <w:style w:type="paragraph" w:styleId="Naslov2">
    <w:name w:val="heading 2"/>
    <w:basedOn w:val="Normal"/>
    <w:next w:val="Normal"/>
    <w:link w:val="Naslov2Char"/>
    <w:uiPriority w:val="99"/>
    <w:unhideWhenUsed/>
    <w:qFormat/>
    <w:rsid w:val="004700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3E12D0"/>
    <w:pPr>
      <w:keepNext/>
      <w:keepLines/>
      <w:spacing w:line="276" w:lineRule="auto"/>
      <w:jc w:val="both"/>
      <w:outlineLvl w:val="2"/>
    </w:pPr>
    <w:rPr>
      <w:rFonts w:eastAsiaTheme="majorEastAsia" w:cstheme="majorBidi"/>
      <w:sz w:val="24"/>
      <w:szCs w:val="24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12D0"/>
    <w:pPr>
      <w:keepNext/>
      <w:keepLines/>
      <w:spacing w:before="40" w:line="259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12D0"/>
    <w:pPr>
      <w:keepNext/>
      <w:keepLines/>
      <w:spacing w:before="4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12D0"/>
    <w:pPr>
      <w:keepNext/>
      <w:keepLines/>
      <w:spacing w:before="40" w:line="259" w:lineRule="auto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12D0"/>
    <w:pPr>
      <w:keepNext/>
      <w:keepLines/>
      <w:spacing w:before="4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12D0"/>
    <w:pPr>
      <w:keepNext/>
      <w:keepLines/>
      <w:spacing w:before="4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12D0"/>
    <w:pPr>
      <w:keepNext/>
      <w:keepLines/>
      <w:spacing w:before="4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MessageHeaderFirst">
    <w:name w:val="Message Header First"/>
    <w:basedOn w:val="Zaglavljeporuke"/>
    <w:next w:val="Zaglavljeporuke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1560"/>
      </w:tabs>
      <w:spacing w:line="415" w:lineRule="atLeast"/>
      <w:ind w:left="1560" w:right="-360" w:hanging="720"/>
    </w:pPr>
    <w:rPr>
      <w:rFonts w:ascii="Times New Roman" w:hAnsi="Times New Roman"/>
      <w:sz w:val="20"/>
    </w:rPr>
  </w:style>
  <w:style w:type="character" w:customStyle="1" w:styleId="MessageHeaderLabel">
    <w:name w:val="Message Header Label"/>
    <w:rPr>
      <w:rFonts w:ascii="Arial" w:hAnsi="Arial"/>
      <w:b/>
      <w:spacing w:val="-4"/>
      <w:sz w:val="18"/>
      <w:vertAlign w:val="baseline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styleId="Hiperveza">
    <w:name w:val="Hyperlink"/>
    <w:rPr>
      <w:color w:val="0000FF"/>
      <w:u w:val="single"/>
    </w:rPr>
  </w:style>
  <w:style w:type="character" w:customStyle="1" w:styleId="IvanaBali">
    <w:name w:val="Ivana Balić"/>
    <w:semiHidden/>
    <w:rsid w:val="002762F2"/>
    <w:rPr>
      <w:rFonts w:ascii="Arial" w:hAnsi="Arial" w:cs="Arial"/>
      <w:color w:val="auto"/>
      <w:sz w:val="20"/>
      <w:szCs w:val="20"/>
    </w:rPr>
  </w:style>
  <w:style w:type="table" w:styleId="Reetkatablice">
    <w:name w:val="Table Grid"/>
    <w:basedOn w:val="Obinatablica"/>
    <w:uiPriority w:val="59"/>
    <w:rsid w:val="00276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,List Paragraph1"/>
    <w:basedOn w:val="Normal"/>
    <w:link w:val="OdlomakpopisaChar"/>
    <w:uiPriority w:val="34"/>
    <w:qFormat/>
    <w:rsid w:val="00D47A2A"/>
    <w:pPr>
      <w:ind w:left="720"/>
      <w:contextualSpacing/>
    </w:pPr>
    <w:rPr>
      <w:rFonts w:eastAsia="Calibri"/>
    </w:rPr>
  </w:style>
  <w:style w:type="character" w:customStyle="1" w:styleId="Naslov2Char">
    <w:name w:val="Naslov 2 Char"/>
    <w:link w:val="Naslov2"/>
    <w:uiPriority w:val="99"/>
    <w:rsid w:val="004700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jeloteksta">
    <w:name w:val="Body Text"/>
    <w:basedOn w:val="Normal"/>
    <w:link w:val="TijelotekstaChar"/>
    <w:rsid w:val="0047009D"/>
    <w:pPr>
      <w:jc w:val="both"/>
    </w:pPr>
    <w:rPr>
      <w:bCs/>
      <w:sz w:val="24"/>
      <w:lang w:val="en-US"/>
    </w:rPr>
  </w:style>
  <w:style w:type="character" w:customStyle="1" w:styleId="TijelotekstaChar">
    <w:name w:val="Tijelo teksta Char"/>
    <w:link w:val="Tijeloteksta"/>
    <w:rsid w:val="0047009D"/>
    <w:rPr>
      <w:bCs/>
      <w:sz w:val="24"/>
      <w:lang w:val="en-US"/>
    </w:rPr>
  </w:style>
  <w:style w:type="paragraph" w:styleId="Tijeloteksta2">
    <w:name w:val="Body Text 2"/>
    <w:basedOn w:val="Normal"/>
    <w:link w:val="Tijeloteksta2Char"/>
    <w:rsid w:val="0047009D"/>
    <w:rPr>
      <w:sz w:val="24"/>
      <w:lang w:val="en-US"/>
    </w:rPr>
  </w:style>
  <w:style w:type="character" w:customStyle="1" w:styleId="Tijeloteksta2Char">
    <w:name w:val="Tijelo teksta 2 Char"/>
    <w:link w:val="Tijeloteksta2"/>
    <w:rsid w:val="0047009D"/>
    <w:rPr>
      <w:sz w:val="24"/>
      <w:lang w:val="en-US"/>
    </w:rPr>
  </w:style>
  <w:style w:type="paragraph" w:styleId="Tekstbalonia">
    <w:name w:val="Balloon Text"/>
    <w:basedOn w:val="Normal"/>
    <w:link w:val="TekstbaloniaChar"/>
    <w:rsid w:val="00C33D3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C33D35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rsid w:val="004E0E81"/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link w:val="Odlomakpopisa"/>
    <w:uiPriority w:val="34"/>
    <w:qFormat/>
    <w:locked/>
    <w:rsid w:val="00DD075C"/>
    <w:rPr>
      <w:rFonts w:eastAsia="Calibri"/>
    </w:rPr>
  </w:style>
  <w:style w:type="paragraph" w:customStyle="1" w:styleId="Default">
    <w:name w:val="Default"/>
    <w:rsid w:val="00EC3AA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3E12D0"/>
    <w:rPr>
      <w:rFonts w:eastAsiaTheme="majorEastAsia" w:cstheme="majorBidi"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12D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12D0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12D0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12D0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12D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12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m-8013152847949477061msolistparagraph">
    <w:name w:val="m_-8013152847949477061msolistparagraph"/>
    <w:basedOn w:val="Normal"/>
    <w:rsid w:val="00B00EA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Zadanifontodlomka"/>
    <w:rsid w:val="00B00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Dokumenti\Uzorci\Memorandum%20po%20ZTD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583EE-A6E6-4812-9115-C7DBA9FFD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po ZTD</Template>
  <TotalTime>300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[Klikni ovdje i upiši ime primaoca]</vt:lpstr>
      <vt:lpstr>[Klikni ovdje i upiši ime primaoca]</vt:lpstr>
    </vt:vector>
  </TitlesOfParts>
  <Company>OTOS Ortopedska tehnika d.o.o.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[Klikni ovdje i upiši ime primaoca]</dc:title>
  <dc:subject/>
  <dc:creator>Darija Lukić</dc:creator>
  <cp:keywords/>
  <cp:lastModifiedBy>Milan</cp:lastModifiedBy>
  <cp:revision>57</cp:revision>
  <cp:lastPrinted>2017-05-30T01:35:00Z</cp:lastPrinted>
  <dcterms:created xsi:type="dcterms:W3CDTF">2017-03-24T08:08:00Z</dcterms:created>
  <dcterms:modified xsi:type="dcterms:W3CDTF">2020-09-16T10:19:00Z</dcterms:modified>
</cp:coreProperties>
</file>