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C6F5DE" w14:textId="1C3F957F" w:rsidR="00141823" w:rsidRDefault="00141823" w:rsidP="0014182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41823">
        <w:rPr>
          <w:rFonts w:asciiTheme="minorHAnsi" w:hAnsiTheme="minorHAnsi" w:cstheme="minorHAnsi"/>
          <w:b/>
          <w:bCs/>
          <w:sz w:val="22"/>
          <w:szCs w:val="22"/>
        </w:rPr>
        <w:t xml:space="preserve">PRILOG </w:t>
      </w:r>
      <w:r w:rsidR="008E1C68">
        <w:rPr>
          <w:rFonts w:asciiTheme="minorHAnsi" w:hAnsiTheme="minorHAnsi" w:cstheme="minorHAnsi"/>
          <w:b/>
          <w:bCs/>
          <w:sz w:val="22"/>
          <w:szCs w:val="22"/>
        </w:rPr>
        <w:t>III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 xml:space="preserve">: IZJAVA O ČUVANJU TAJNOSTI PODATAKA DOBIVENIH TIJEKOM POSTUPKA NABAVE </w:t>
      </w:r>
      <w:r w:rsidR="00E8552D" w:rsidRPr="00E8552D">
        <w:rPr>
          <w:rFonts w:asciiTheme="minorHAnsi" w:hAnsiTheme="minorHAnsi" w:cstheme="minorHAnsi"/>
          <w:b/>
          <w:bCs/>
          <w:sz w:val="22"/>
          <w:szCs w:val="22"/>
        </w:rPr>
        <w:t>STROJA ZA ISPITIVANJE UZORAKA SINSFAB-A</w:t>
      </w:r>
    </w:p>
    <w:p w14:paraId="70AA2ED1" w14:textId="4BD3097A" w:rsidR="00141823" w:rsidRDefault="00141823" w:rsidP="0014182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3E4BD86" w14:textId="157884EE" w:rsidR="00141823" w:rsidRDefault="00141823" w:rsidP="0014182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Nabava broj 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>KK.01.2.1.02.0241-12</w:t>
      </w:r>
    </w:p>
    <w:p w14:paraId="0EA576B3" w14:textId="7CC77655" w:rsidR="00141823" w:rsidRDefault="00141823" w:rsidP="0014182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38093F" w14:textId="3BF5E1AB" w:rsidR="00141823" w:rsidRPr="00141823" w:rsidRDefault="00141823" w:rsidP="00E9093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 xml:space="preserve">Radi zaštite podataka dobivenih u sklopu nabave </w:t>
      </w:r>
      <w:r w:rsidR="00E9093D">
        <w:rPr>
          <w:rFonts w:asciiTheme="minorHAnsi" w:hAnsiTheme="minorHAnsi" w:cstheme="minorHAnsi"/>
          <w:sz w:val="22"/>
          <w:szCs w:val="22"/>
        </w:rPr>
        <w:t>s</w:t>
      </w:r>
      <w:r w:rsidR="00F42CF8" w:rsidRPr="00F42CF8">
        <w:rPr>
          <w:rFonts w:asciiTheme="minorHAnsi" w:hAnsiTheme="minorHAnsi" w:cstheme="minorHAnsi"/>
          <w:sz w:val="22"/>
          <w:szCs w:val="22"/>
        </w:rPr>
        <w:t>troja za ispitivanje uzoraka SINSFAB-a</w:t>
      </w:r>
      <w:r w:rsidRPr="00141823">
        <w:rPr>
          <w:rFonts w:asciiTheme="minorHAnsi" w:hAnsiTheme="minorHAnsi" w:cstheme="minorHAnsi"/>
          <w:sz w:val="22"/>
          <w:szCs w:val="22"/>
        </w:rPr>
        <w:t xml:space="preserve">, evidencijski broj nabave KK.01.2.1.02.0241-12 </w:t>
      </w:r>
      <w:r w:rsidR="00E9093D">
        <w:rPr>
          <w:rFonts w:asciiTheme="minorHAnsi" w:hAnsiTheme="minorHAnsi" w:cstheme="minorHAnsi"/>
          <w:sz w:val="22"/>
          <w:szCs w:val="22"/>
        </w:rPr>
        <w:t xml:space="preserve">te </w:t>
      </w:r>
      <w:r w:rsidRPr="00141823">
        <w:rPr>
          <w:rFonts w:asciiTheme="minorHAnsi" w:hAnsiTheme="minorHAnsi" w:cstheme="minorHAnsi"/>
          <w:sz w:val="22"/>
          <w:szCs w:val="22"/>
        </w:rPr>
        <w:t xml:space="preserve">u svrhu </w:t>
      </w:r>
      <w:r w:rsidR="00310E9D">
        <w:rPr>
          <w:rFonts w:asciiTheme="minorHAnsi" w:hAnsiTheme="minorHAnsi" w:cstheme="minorHAnsi"/>
          <w:sz w:val="22"/>
          <w:szCs w:val="22"/>
        </w:rPr>
        <w:t>primitka</w:t>
      </w:r>
      <w:r w:rsidRPr="00141823">
        <w:rPr>
          <w:rFonts w:asciiTheme="minorHAnsi" w:hAnsiTheme="minorHAnsi" w:cstheme="minorHAnsi"/>
          <w:sz w:val="22"/>
          <w:szCs w:val="22"/>
        </w:rPr>
        <w:t xml:space="preserve"> radioničk</w:t>
      </w:r>
      <w:r w:rsidR="00310E9D">
        <w:rPr>
          <w:rFonts w:asciiTheme="minorHAnsi" w:hAnsiTheme="minorHAnsi" w:cstheme="minorHAnsi"/>
          <w:sz w:val="22"/>
          <w:szCs w:val="22"/>
        </w:rPr>
        <w:t>e</w:t>
      </w:r>
      <w:r w:rsidRPr="00141823">
        <w:rPr>
          <w:rFonts w:asciiTheme="minorHAnsi" w:hAnsiTheme="minorHAnsi" w:cstheme="minorHAnsi"/>
          <w:sz w:val="22"/>
          <w:szCs w:val="22"/>
        </w:rPr>
        <w:t xml:space="preserve"> dokumentacij</w:t>
      </w:r>
      <w:r w:rsidR="00310E9D">
        <w:rPr>
          <w:rFonts w:asciiTheme="minorHAnsi" w:hAnsiTheme="minorHAnsi" w:cstheme="minorHAnsi"/>
          <w:sz w:val="22"/>
          <w:szCs w:val="22"/>
        </w:rPr>
        <w:t>e</w:t>
      </w:r>
      <w:r w:rsidRPr="00141823">
        <w:rPr>
          <w:rFonts w:asciiTheme="minorHAnsi" w:hAnsiTheme="minorHAnsi" w:cstheme="minorHAnsi"/>
          <w:sz w:val="22"/>
          <w:szCs w:val="22"/>
        </w:rPr>
        <w:t xml:space="preserve"> prototipa </w:t>
      </w:r>
      <w:r w:rsidR="0090143A" w:rsidRPr="0090143A">
        <w:rPr>
          <w:rFonts w:asciiTheme="minorHAnsi" w:hAnsiTheme="minorHAnsi" w:cstheme="minorHAnsi"/>
          <w:sz w:val="22"/>
          <w:szCs w:val="22"/>
        </w:rPr>
        <w:t>stroja za ispitivanje uzoraka SINSFAB-a</w:t>
      </w:r>
      <w:r w:rsidR="0090143A" w:rsidRPr="0090143A">
        <w:rPr>
          <w:rFonts w:asciiTheme="minorHAnsi" w:hAnsiTheme="minorHAnsi" w:cstheme="minorHAnsi"/>
          <w:sz w:val="22"/>
          <w:szCs w:val="22"/>
        </w:rPr>
        <w:t xml:space="preserve"> </w:t>
      </w:r>
      <w:r w:rsidR="00E9093D" w:rsidRPr="00E9093D">
        <w:rPr>
          <w:rFonts w:asciiTheme="minorHAnsi" w:hAnsiTheme="minorHAnsi" w:cstheme="minorHAnsi"/>
          <w:sz w:val="22"/>
          <w:szCs w:val="22"/>
        </w:rPr>
        <w:t xml:space="preserve">u sklopu projekta </w:t>
      </w:r>
      <w:r w:rsidR="0090143A">
        <w:rPr>
          <w:rFonts w:asciiTheme="minorHAnsi" w:hAnsiTheme="minorHAnsi" w:cstheme="minorHAnsi"/>
          <w:sz w:val="22"/>
          <w:szCs w:val="22"/>
        </w:rPr>
        <w:t>„</w:t>
      </w:r>
      <w:r w:rsidR="00E9093D" w:rsidRPr="0090143A">
        <w:rPr>
          <w:rFonts w:asciiTheme="minorHAnsi" w:hAnsiTheme="minorHAnsi" w:cstheme="minorHAnsi"/>
          <w:sz w:val="22"/>
          <w:szCs w:val="22"/>
        </w:rPr>
        <w:t>sinSfab</w:t>
      </w:r>
      <w:r w:rsidR="0090143A">
        <w:rPr>
          <w:rFonts w:asciiTheme="minorHAnsi" w:hAnsiTheme="minorHAnsi" w:cstheme="minorHAnsi"/>
          <w:sz w:val="22"/>
          <w:szCs w:val="22"/>
        </w:rPr>
        <w:t>“</w:t>
      </w:r>
      <w:r w:rsidR="00E9093D" w:rsidRPr="00E9093D">
        <w:t xml:space="preserve"> </w:t>
      </w:r>
      <w:r w:rsidR="00E9093D">
        <w:t>(</w:t>
      </w:r>
      <w:r w:rsidR="00E9093D" w:rsidRPr="00E9093D">
        <w:rPr>
          <w:rFonts w:asciiTheme="minorHAnsi" w:hAnsiTheme="minorHAnsi" w:cstheme="minorHAnsi"/>
          <w:sz w:val="22"/>
          <w:szCs w:val="22"/>
        </w:rPr>
        <w:t>PRILOG IV</w:t>
      </w:r>
      <w:r w:rsidR="00E9093D">
        <w:rPr>
          <w:rFonts w:asciiTheme="minorHAnsi" w:hAnsiTheme="minorHAnsi" w:cstheme="minorHAnsi"/>
          <w:sz w:val="22"/>
          <w:szCs w:val="22"/>
        </w:rPr>
        <w:t xml:space="preserve"> </w:t>
      </w:r>
      <w:r w:rsidR="00E9093D" w:rsidRPr="00E9093D">
        <w:rPr>
          <w:rFonts w:asciiTheme="minorHAnsi" w:hAnsiTheme="minorHAnsi" w:cstheme="minorHAnsi"/>
          <w:sz w:val="22"/>
          <w:szCs w:val="22"/>
        </w:rPr>
        <w:t>Poziva na dostavu ponuda</w:t>
      </w:r>
      <w:r w:rsidR="00E9093D">
        <w:rPr>
          <w:rFonts w:asciiTheme="minorHAnsi" w:hAnsiTheme="minorHAnsi" w:cstheme="minorHAnsi"/>
          <w:sz w:val="22"/>
          <w:szCs w:val="22"/>
        </w:rPr>
        <w:t>)</w:t>
      </w:r>
      <w:r w:rsidR="00E9093D" w:rsidRPr="00E9093D">
        <w:rPr>
          <w:rFonts w:asciiTheme="minorHAnsi" w:hAnsiTheme="minorHAnsi" w:cstheme="minorHAnsi"/>
          <w:sz w:val="22"/>
          <w:szCs w:val="22"/>
        </w:rPr>
        <w:t xml:space="preserve"> </w:t>
      </w:r>
      <w:r w:rsidR="00E8552D" w:rsidRPr="00E8552D">
        <w:rPr>
          <w:rFonts w:asciiTheme="minorHAnsi" w:hAnsiTheme="minorHAnsi" w:cstheme="minorHAnsi"/>
          <w:sz w:val="22"/>
          <w:szCs w:val="22"/>
        </w:rPr>
        <w:t>na elektroničku poštu (e-mail) _______________________</w:t>
      </w:r>
      <w:r w:rsidR="00310E9D">
        <w:rPr>
          <w:rFonts w:asciiTheme="minorHAnsi" w:hAnsiTheme="minorHAnsi" w:cstheme="minorHAnsi"/>
          <w:sz w:val="22"/>
          <w:szCs w:val="22"/>
        </w:rPr>
        <w:t>____</w:t>
      </w:r>
      <w:r w:rsidR="00E8552D" w:rsidRPr="00E8552D">
        <w:rPr>
          <w:rFonts w:asciiTheme="minorHAnsi" w:hAnsiTheme="minorHAnsi" w:cstheme="minorHAnsi"/>
          <w:sz w:val="22"/>
          <w:szCs w:val="22"/>
        </w:rPr>
        <w:t xml:space="preserve"> </w:t>
      </w:r>
      <w:r w:rsidR="00E8552D" w:rsidRPr="00310E9D">
        <w:rPr>
          <w:rFonts w:asciiTheme="minorHAnsi" w:hAnsiTheme="minorHAnsi" w:cstheme="minorHAnsi"/>
          <w:i/>
          <w:iCs/>
          <w:sz w:val="22"/>
          <w:szCs w:val="22"/>
        </w:rPr>
        <w:t>(upisati e-mail na koji Naručitelj treba poslati radioničku dokumentaciju)</w:t>
      </w:r>
      <w:r w:rsidRPr="00141823">
        <w:rPr>
          <w:rFonts w:asciiTheme="minorHAnsi" w:hAnsiTheme="minorHAnsi" w:cstheme="minorHAnsi"/>
          <w:sz w:val="22"/>
          <w:szCs w:val="22"/>
        </w:rPr>
        <w:t xml:space="preserve"> dajem</w:t>
      </w:r>
    </w:p>
    <w:p w14:paraId="5AC78B87" w14:textId="77777777" w:rsidR="00141823" w:rsidRPr="00141823" w:rsidRDefault="00141823" w:rsidP="00D071F0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59C8D090" w14:textId="77777777" w:rsidR="00D071F0" w:rsidRDefault="00141823" w:rsidP="00D071F0">
      <w:pPr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41823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D071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D071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>J</w:t>
      </w:r>
      <w:r w:rsidR="00D071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D071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D071F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>U</w:t>
      </w:r>
    </w:p>
    <w:p w14:paraId="3440AB7C" w14:textId="07F61156" w:rsidR="00141823" w:rsidRPr="00141823" w:rsidRDefault="00141823" w:rsidP="00D071F0">
      <w:pPr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41823">
        <w:rPr>
          <w:rFonts w:asciiTheme="minorHAnsi" w:hAnsiTheme="minorHAnsi" w:cstheme="minorHAnsi"/>
          <w:b/>
          <w:bCs/>
          <w:sz w:val="22"/>
          <w:szCs w:val="22"/>
        </w:rPr>
        <w:t>O ČUVANJU TAJNOSTI PODATAKA DOBIVENIH TIJEKOM POSTUPKA NABAVE STROJ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141823">
        <w:rPr>
          <w:rFonts w:asciiTheme="minorHAnsi" w:hAnsiTheme="minorHAnsi" w:cstheme="minorHAnsi"/>
          <w:b/>
          <w:bCs/>
          <w:sz w:val="22"/>
          <w:szCs w:val="22"/>
        </w:rPr>
        <w:t xml:space="preserve">  ZA ISPITIVANJE UZORAKA I IZRADU SINSFAB-A</w:t>
      </w:r>
    </w:p>
    <w:p w14:paraId="2FFF8E09" w14:textId="77777777" w:rsidR="00141823" w:rsidRPr="00141823" w:rsidRDefault="00141823" w:rsidP="00D071F0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68D47C" w14:textId="77777777" w:rsidR="00993551" w:rsidRPr="00310E9D" w:rsidRDefault="00141823" w:rsidP="00993551">
      <w:pPr>
        <w:spacing w:line="288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 xml:space="preserve">Kojom ja __________________ </w:t>
      </w:r>
      <w:r w:rsidRPr="00310E9D">
        <w:rPr>
          <w:rFonts w:asciiTheme="minorHAnsi" w:hAnsiTheme="minorHAnsi" w:cstheme="minorHAnsi"/>
          <w:i/>
          <w:iCs/>
          <w:sz w:val="22"/>
          <w:szCs w:val="22"/>
        </w:rPr>
        <w:t>(ime i prezime)</w:t>
      </w:r>
      <w:r w:rsidRPr="00141823">
        <w:rPr>
          <w:rFonts w:asciiTheme="minorHAnsi" w:hAnsiTheme="minorHAnsi" w:cstheme="minorHAnsi"/>
          <w:sz w:val="22"/>
          <w:szCs w:val="22"/>
        </w:rPr>
        <w:t xml:space="preserve"> iz _____________________________________ </w:t>
      </w:r>
      <w:r w:rsidRPr="00310E9D">
        <w:rPr>
          <w:rFonts w:asciiTheme="minorHAnsi" w:hAnsiTheme="minorHAnsi" w:cstheme="minorHAnsi"/>
          <w:i/>
          <w:iCs/>
          <w:sz w:val="22"/>
          <w:szCs w:val="22"/>
        </w:rPr>
        <w:t xml:space="preserve">(adresa </w:t>
      </w:r>
    </w:p>
    <w:p w14:paraId="0BD2AFEF" w14:textId="77777777" w:rsidR="00993551" w:rsidRPr="00310E9D" w:rsidRDefault="00993551" w:rsidP="00993551">
      <w:pPr>
        <w:spacing w:line="288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33C267F8" w14:textId="20AC44A8" w:rsidR="00993551" w:rsidRDefault="00141823" w:rsidP="00993551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0E9D">
        <w:rPr>
          <w:rFonts w:asciiTheme="minorHAnsi" w:hAnsiTheme="minorHAnsi" w:cstheme="minorHAnsi"/>
          <w:i/>
          <w:iCs/>
          <w:sz w:val="22"/>
          <w:szCs w:val="22"/>
        </w:rPr>
        <w:t>stanovanja)</w:t>
      </w:r>
      <w:r w:rsidRPr="00141823">
        <w:rPr>
          <w:rFonts w:asciiTheme="minorHAnsi" w:hAnsiTheme="minorHAnsi" w:cstheme="minorHAnsi"/>
          <w:sz w:val="22"/>
          <w:szCs w:val="22"/>
        </w:rPr>
        <w:t xml:space="preserve">, OIB:__________________________, u svojstvu predstavnika/zaposlenika gospodarskog subjekta </w:t>
      </w:r>
    </w:p>
    <w:p w14:paraId="68485D5A" w14:textId="77777777" w:rsidR="00993551" w:rsidRDefault="00993551" w:rsidP="00993551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556CA84" w14:textId="441B5994" w:rsidR="00993551" w:rsidRPr="00310E9D" w:rsidRDefault="00141823" w:rsidP="00993551">
      <w:pPr>
        <w:spacing w:line="288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>__________________________________________________________</w:t>
      </w:r>
      <w:r w:rsidR="00993551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141823">
        <w:rPr>
          <w:rFonts w:asciiTheme="minorHAnsi" w:hAnsiTheme="minorHAnsi" w:cstheme="minorHAnsi"/>
          <w:sz w:val="22"/>
          <w:szCs w:val="22"/>
        </w:rPr>
        <w:t xml:space="preserve"> </w:t>
      </w:r>
      <w:r w:rsidRPr="00310E9D">
        <w:rPr>
          <w:rFonts w:asciiTheme="minorHAnsi" w:hAnsiTheme="minorHAnsi" w:cstheme="minorHAnsi"/>
          <w:i/>
          <w:iCs/>
          <w:sz w:val="22"/>
          <w:szCs w:val="22"/>
        </w:rPr>
        <w:t>(naziv gospodarskog subjekta, sjedište gospodarskog subjekta i OIB)</w:t>
      </w:r>
    </w:p>
    <w:p w14:paraId="79F8CEE0" w14:textId="2A5772CB" w:rsidR="00141823" w:rsidRPr="00141823" w:rsidRDefault="00141823" w:rsidP="00993551">
      <w:p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 xml:space="preserve">izjavljujem da </w:t>
      </w:r>
      <w:r w:rsidR="00B85E8F">
        <w:rPr>
          <w:rFonts w:asciiTheme="minorHAnsi" w:hAnsiTheme="minorHAnsi" w:cstheme="minorHAnsi"/>
          <w:sz w:val="22"/>
          <w:szCs w:val="22"/>
        </w:rPr>
        <w:t xml:space="preserve">tehničke specifikacije, </w:t>
      </w:r>
      <w:r w:rsidR="00CC60A1">
        <w:rPr>
          <w:rFonts w:asciiTheme="minorHAnsi" w:hAnsiTheme="minorHAnsi" w:cstheme="minorHAnsi"/>
          <w:sz w:val="22"/>
          <w:szCs w:val="22"/>
        </w:rPr>
        <w:t xml:space="preserve">nacrte niti </w:t>
      </w:r>
      <w:r w:rsidR="00B85E8F">
        <w:rPr>
          <w:rFonts w:asciiTheme="minorHAnsi" w:hAnsiTheme="minorHAnsi" w:cstheme="minorHAnsi"/>
          <w:sz w:val="22"/>
          <w:szCs w:val="22"/>
        </w:rPr>
        <w:t xml:space="preserve">ostale </w:t>
      </w:r>
      <w:r w:rsidR="00CC60A1">
        <w:rPr>
          <w:rFonts w:asciiTheme="minorHAnsi" w:hAnsiTheme="minorHAnsi" w:cstheme="minorHAnsi"/>
          <w:sz w:val="22"/>
          <w:szCs w:val="22"/>
        </w:rPr>
        <w:t xml:space="preserve">podatke </w:t>
      </w:r>
      <w:r w:rsidRPr="00141823">
        <w:rPr>
          <w:rFonts w:asciiTheme="minorHAnsi" w:hAnsiTheme="minorHAnsi" w:cstheme="minorHAnsi"/>
          <w:sz w:val="22"/>
          <w:szCs w:val="22"/>
        </w:rPr>
        <w:t xml:space="preserve">iz postupka nabave </w:t>
      </w:r>
      <w:r w:rsidR="00492FCB" w:rsidRPr="00492FCB">
        <w:rPr>
          <w:rFonts w:asciiTheme="minorHAnsi" w:hAnsiTheme="minorHAnsi" w:cstheme="minorHAnsi"/>
          <w:sz w:val="22"/>
          <w:szCs w:val="22"/>
        </w:rPr>
        <w:t>stroja za ispitivanje uzoraka SINSFAB-a</w:t>
      </w:r>
      <w:r w:rsidR="00B85E8F">
        <w:rPr>
          <w:rFonts w:asciiTheme="minorHAnsi" w:hAnsiTheme="minorHAnsi" w:cstheme="minorHAnsi"/>
          <w:sz w:val="22"/>
          <w:szCs w:val="22"/>
        </w:rPr>
        <w:t xml:space="preserve">, </w:t>
      </w:r>
      <w:r w:rsidR="00CC60A1">
        <w:rPr>
          <w:rFonts w:asciiTheme="minorHAnsi" w:hAnsiTheme="minorHAnsi" w:cstheme="minorHAnsi"/>
          <w:sz w:val="22"/>
          <w:szCs w:val="22"/>
        </w:rPr>
        <w:t xml:space="preserve"> </w:t>
      </w:r>
      <w:r w:rsidR="00B85E8F" w:rsidRPr="00B85E8F">
        <w:rPr>
          <w:rFonts w:asciiTheme="minorHAnsi" w:hAnsiTheme="minorHAnsi" w:cstheme="minorHAnsi"/>
          <w:sz w:val="22"/>
          <w:szCs w:val="22"/>
        </w:rPr>
        <w:t>Nabava broj KK.01.2.1.02.0241-12</w:t>
      </w:r>
      <w:r w:rsidR="00B85E8F">
        <w:rPr>
          <w:rFonts w:asciiTheme="minorHAnsi" w:hAnsiTheme="minorHAnsi" w:cstheme="minorHAnsi"/>
          <w:sz w:val="22"/>
          <w:szCs w:val="22"/>
        </w:rPr>
        <w:t xml:space="preserve">, </w:t>
      </w:r>
      <w:r w:rsidR="00B85E8F" w:rsidRPr="00B85E8F">
        <w:rPr>
          <w:rFonts w:asciiTheme="minorHAnsi" w:hAnsiTheme="minorHAnsi" w:cstheme="minorHAnsi"/>
          <w:sz w:val="22"/>
          <w:szCs w:val="22"/>
        </w:rPr>
        <w:t>neću iznositi niti na bilo koji drugi način učiniti dostupnim</w:t>
      </w:r>
      <w:r w:rsidRPr="00141823">
        <w:rPr>
          <w:rFonts w:asciiTheme="minorHAnsi" w:hAnsiTheme="minorHAnsi" w:cstheme="minorHAnsi"/>
          <w:sz w:val="22"/>
          <w:szCs w:val="22"/>
        </w:rPr>
        <w:t xml:space="preserve"> nikome osim osobama ovlaštenim od strane Naručitelja, te da ću poduzeti sve mjere osiguranja potrebne za zaštitu podataka i koristiti ih isključivo u svrhu izrade Ponude.</w:t>
      </w:r>
    </w:p>
    <w:p w14:paraId="09B5F985" w14:textId="384938F4" w:rsidR="00141823" w:rsidRDefault="00141823" w:rsidP="00993551">
      <w:p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>Ukoliko na bilo koji način ugrozim sigurnost gore navedenih podataka mojom krivnjom</w:t>
      </w:r>
      <w:r w:rsidR="00B85E8F">
        <w:rPr>
          <w:rFonts w:asciiTheme="minorHAnsi" w:hAnsiTheme="minorHAnsi" w:cstheme="minorHAnsi"/>
          <w:sz w:val="22"/>
          <w:szCs w:val="22"/>
        </w:rPr>
        <w:t xml:space="preserve"> </w:t>
      </w:r>
      <w:r w:rsidR="00B85E8F" w:rsidRPr="00B85E8F">
        <w:rPr>
          <w:rFonts w:asciiTheme="minorHAnsi" w:hAnsiTheme="minorHAnsi" w:cstheme="minorHAnsi"/>
          <w:sz w:val="22"/>
          <w:szCs w:val="22"/>
        </w:rPr>
        <w:t>(namjerno ili nepažnjom)</w:t>
      </w:r>
      <w:r w:rsidRPr="00141823">
        <w:rPr>
          <w:rFonts w:asciiTheme="minorHAnsi" w:hAnsiTheme="minorHAnsi" w:cstheme="minorHAnsi"/>
          <w:sz w:val="22"/>
          <w:szCs w:val="22"/>
        </w:rPr>
        <w:t xml:space="preserve"> obvezujem se nadoknaditi u svezi s tim nastalu štetu</w:t>
      </w:r>
      <w:r w:rsidR="00CC60A1">
        <w:rPr>
          <w:rFonts w:asciiTheme="minorHAnsi" w:hAnsiTheme="minorHAnsi" w:cstheme="minorHAnsi"/>
          <w:sz w:val="22"/>
          <w:szCs w:val="22"/>
        </w:rPr>
        <w:t>.</w:t>
      </w:r>
    </w:p>
    <w:p w14:paraId="0B81F3DD" w14:textId="477420F9" w:rsidR="00141823" w:rsidRPr="00993551" w:rsidRDefault="00141823" w:rsidP="00993551">
      <w:pPr>
        <w:spacing w:after="120"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93551">
        <w:rPr>
          <w:rFonts w:asciiTheme="minorHAnsi" w:hAnsiTheme="minorHAnsi" w:cstheme="minorHAnsi"/>
          <w:b/>
          <w:bCs/>
          <w:sz w:val="22"/>
          <w:szCs w:val="22"/>
        </w:rPr>
        <w:t xml:space="preserve">Ovu </w:t>
      </w:r>
      <w:r w:rsidR="000301D3" w:rsidRPr="0099355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993551">
        <w:rPr>
          <w:rFonts w:asciiTheme="minorHAnsi" w:hAnsiTheme="minorHAnsi" w:cstheme="minorHAnsi"/>
          <w:b/>
          <w:bCs/>
          <w:sz w:val="22"/>
          <w:szCs w:val="22"/>
        </w:rPr>
        <w:t xml:space="preserve">zjavu dajem pod punom moralnom, materijalnom i kaznenom odgovornošću. </w:t>
      </w:r>
    </w:p>
    <w:p w14:paraId="137523EE" w14:textId="77777777" w:rsidR="00141823" w:rsidRPr="00141823" w:rsidRDefault="00141823" w:rsidP="00993551">
      <w:p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 xml:space="preserve">Ovu Izjavu sam u potpunosti pročitao/pročitala, ona predstavlja moju pravu volju i neopoziva je te ju u znak suglasnosti potpisujem. </w:t>
      </w:r>
    </w:p>
    <w:p w14:paraId="0FF00F3F" w14:textId="0EE45355" w:rsidR="00141823" w:rsidRPr="00141823" w:rsidRDefault="00141823" w:rsidP="00993551">
      <w:pPr>
        <w:spacing w:after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 xml:space="preserve">Ova Izjava se daje isključivo u svrhu čuvanja tajnosti podataka Naručitelja od neprihvatljivog korištenja gore navedenih podataka vezanih uz predmet nabave iz evidencijskog broja nabave </w:t>
      </w:r>
      <w:r w:rsidR="00CC60A1" w:rsidRPr="00CC60A1">
        <w:rPr>
          <w:rFonts w:asciiTheme="minorHAnsi" w:hAnsiTheme="minorHAnsi" w:cstheme="minorHAnsi"/>
          <w:sz w:val="22"/>
          <w:szCs w:val="22"/>
        </w:rPr>
        <w:t>KK.01.2.1.02.0241-12</w:t>
      </w:r>
      <w:r w:rsidR="00CC60A1">
        <w:rPr>
          <w:rFonts w:asciiTheme="minorHAnsi" w:hAnsiTheme="minorHAnsi" w:cstheme="minorHAnsi"/>
          <w:sz w:val="22"/>
          <w:szCs w:val="22"/>
        </w:rPr>
        <w:t xml:space="preserve"> </w:t>
      </w:r>
      <w:r w:rsidRPr="00141823">
        <w:rPr>
          <w:rFonts w:asciiTheme="minorHAnsi" w:hAnsiTheme="minorHAnsi" w:cstheme="minorHAnsi"/>
          <w:sz w:val="22"/>
          <w:szCs w:val="22"/>
        </w:rPr>
        <w:t>te se za druge svrhe ne može koristiti.</w:t>
      </w:r>
    </w:p>
    <w:p w14:paraId="3D6154E1" w14:textId="6E81CB28" w:rsidR="00141823" w:rsidRPr="00141823" w:rsidRDefault="00141823" w:rsidP="00D071F0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>U ______________, ______ 20</w:t>
      </w:r>
      <w:r w:rsidR="00CC60A1">
        <w:rPr>
          <w:rFonts w:asciiTheme="minorHAnsi" w:hAnsiTheme="minorHAnsi" w:cstheme="minorHAnsi"/>
          <w:sz w:val="22"/>
          <w:szCs w:val="22"/>
        </w:rPr>
        <w:t>21</w:t>
      </w:r>
      <w:r w:rsidRPr="00141823">
        <w:rPr>
          <w:rFonts w:asciiTheme="minorHAnsi" w:hAnsiTheme="minorHAnsi" w:cstheme="minorHAnsi"/>
          <w:sz w:val="22"/>
          <w:szCs w:val="22"/>
        </w:rPr>
        <w:t>. godine</w:t>
      </w:r>
      <w:r w:rsidRPr="00141823">
        <w:rPr>
          <w:rFonts w:asciiTheme="minorHAnsi" w:hAnsiTheme="minorHAnsi" w:cstheme="minorHAnsi"/>
          <w:sz w:val="22"/>
          <w:szCs w:val="22"/>
        </w:rPr>
        <w:tab/>
      </w:r>
      <w:r w:rsidRPr="00141823">
        <w:rPr>
          <w:rFonts w:asciiTheme="minorHAnsi" w:hAnsiTheme="minorHAnsi" w:cstheme="minorHAnsi"/>
          <w:sz w:val="22"/>
          <w:szCs w:val="22"/>
        </w:rPr>
        <w:tab/>
      </w:r>
      <w:r w:rsidRPr="00141823">
        <w:rPr>
          <w:rFonts w:asciiTheme="minorHAnsi" w:hAnsiTheme="minorHAnsi" w:cstheme="minorHAnsi"/>
          <w:sz w:val="22"/>
          <w:szCs w:val="22"/>
        </w:rPr>
        <w:tab/>
      </w:r>
      <w:r w:rsidRPr="00141823">
        <w:rPr>
          <w:rFonts w:asciiTheme="minorHAnsi" w:hAnsiTheme="minorHAnsi" w:cstheme="minorHAnsi"/>
          <w:sz w:val="22"/>
          <w:szCs w:val="22"/>
        </w:rPr>
        <w:tab/>
      </w:r>
      <w:r w:rsidRPr="00141823">
        <w:rPr>
          <w:rFonts w:asciiTheme="minorHAnsi" w:hAnsiTheme="minorHAnsi" w:cstheme="minorHAnsi"/>
          <w:sz w:val="22"/>
          <w:szCs w:val="22"/>
        </w:rPr>
        <w:tab/>
      </w:r>
      <w:r w:rsidRPr="00141823">
        <w:rPr>
          <w:rFonts w:asciiTheme="minorHAnsi" w:hAnsiTheme="minorHAnsi" w:cstheme="minorHAnsi"/>
          <w:sz w:val="22"/>
          <w:szCs w:val="22"/>
        </w:rPr>
        <w:tab/>
      </w:r>
      <w:r w:rsidRPr="00141823">
        <w:rPr>
          <w:rFonts w:asciiTheme="minorHAnsi" w:hAnsiTheme="minorHAnsi" w:cstheme="minorHAnsi"/>
          <w:sz w:val="22"/>
          <w:szCs w:val="22"/>
        </w:rPr>
        <w:tab/>
      </w:r>
    </w:p>
    <w:p w14:paraId="69AF7203" w14:textId="77777777" w:rsidR="00DF55CD" w:rsidRDefault="00DF55CD" w:rsidP="00141823">
      <w:pPr>
        <w:rPr>
          <w:rFonts w:asciiTheme="minorHAnsi" w:hAnsiTheme="minorHAnsi" w:cstheme="minorHAnsi"/>
          <w:sz w:val="22"/>
          <w:szCs w:val="22"/>
        </w:rPr>
      </w:pPr>
    </w:p>
    <w:p w14:paraId="7A905F1A" w14:textId="77777777" w:rsidR="00DF55CD" w:rsidRDefault="00DF55CD" w:rsidP="00141823">
      <w:pPr>
        <w:rPr>
          <w:rFonts w:asciiTheme="minorHAnsi" w:hAnsiTheme="minorHAnsi" w:cstheme="minorHAnsi"/>
          <w:sz w:val="22"/>
          <w:szCs w:val="22"/>
        </w:rPr>
      </w:pPr>
    </w:p>
    <w:p w14:paraId="1AC3BA4E" w14:textId="209773FA" w:rsidR="00141823" w:rsidRPr="00141823" w:rsidRDefault="00141823" w:rsidP="00870A3B">
      <w:pPr>
        <w:ind w:left="709" w:firstLine="709"/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>M.P.</w:t>
      </w:r>
    </w:p>
    <w:p w14:paraId="61CF07F1" w14:textId="77777777" w:rsidR="00141823" w:rsidRPr="00141823" w:rsidRDefault="00141823" w:rsidP="00141823">
      <w:pPr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</w:t>
      </w:r>
      <w:r w:rsidRPr="00141823">
        <w:rPr>
          <w:rFonts w:asciiTheme="minorHAnsi" w:hAnsiTheme="minorHAnsi" w:cstheme="minorHAnsi"/>
          <w:sz w:val="22"/>
          <w:szCs w:val="22"/>
        </w:rPr>
        <w:tab/>
        <w:t xml:space="preserve">                 ________________________________</w:t>
      </w:r>
    </w:p>
    <w:p w14:paraId="3339B37A" w14:textId="045BB199" w:rsidR="00CC60A1" w:rsidRPr="00141823" w:rsidRDefault="00141823" w:rsidP="00141823">
      <w:pPr>
        <w:rPr>
          <w:rFonts w:asciiTheme="minorHAnsi" w:hAnsiTheme="minorHAnsi" w:cstheme="minorHAnsi"/>
          <w:sz w:val="22"/>
          <w:szCs w:val="22"/>
        </w:rPr>
      </w:pPr>
      <w:r w:rsidRPr="001418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(ime, prezime i potpis)</w:t>
      </w:r>
    </w:p>
    <w:sectPr w:rsidR="00CC60A1" w:rsidRPr="00141823" w:rsidSect="00744CBC">
      <w:headerReference w:type="default" r:id="rId7"/>
      <w:footerReference w:type="default" r:id="rId8"/>
      <w:type w:val="continuous"/>
      <w:pgSz w:w="11906" w:h="16838"/>
      <w:pgMar w:top="1440" w:right="1080" w:bottom="1440" w:left="1080" w:header="708" w:footer="18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45F67" w14:textId="77777777" w:rsidR="00FA792E" w:rsidRDefault="00FA792E">
      <w:r>
        <w:separator/>
      </w:r>
    </w:p>
  </w:endnote>
  <w:endnote w:type="continuationSeparator" w:id="0">
    <w:p w14:paraId="1D16A836" w14:textId="77777777" w:rsidR="00FA792E" w:rsidRDefault="00FA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4055" w14:textId="3EA2A732" w:rsidR="008D3A9C" w:rsidRPr="00061F6F" w:rsidRDefault="00744CBC" w:rsidP="00EE5487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jc w:val="center"/>
      <w:rPr>
        <w:rFonts w:ascii="Calibri" w:hAnsi="Calibri" w:cs="Calibri"/>
        <w:b/>
        <w:i/>
        <w:color w:val="B4C6E7"/>
        <w:sz w:val="22"/>
        <w:szCs w:val="22"/>
        <w:lang w:val="de-DE"/>
      </w:rPr>
    </w:pPr>
    <w:r>
      <w:rPr>
        <w:rFonts w:ascii="Calibri" w:hAnsi="Calibri" w:cs="Calibri"/>
        <w:b/>
        <w:i/>
        <w:color w:val="B4C6E7"/>
        <w:sz w:val="22"/>
        <w:szCs w:val="22"/>
        <w:lang w:val="de-DE"/>
      </w:rPr>
      <w:ptab w:relativeTo="margin" w:alignment="center" w:leader="none"/>
    </w:r>
  </w:p>
  <w:p w14:paraId="5866B932" w14:textId="3DBB38F9" w:rsidR="008D3A9C" w:rsidRPr="00061F6F" w:rsidRDefault="00CC61C7" w:rsidP="00F077EC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rPr>
        <w:rFonts w:ascii="Calibri" w:hAnsi="Calibri" w:cs="Calibri"/>
        <w:b/>
        <w:i/>
        <w:color w:val="B4C6E7"/>
        <w:sz w:val="22"/>
        <w:szCs w:val="22"/>
        <w:lang w:val="de-DE"/>
      </w:rPr>
    </w:pP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="00744CBC" w:rsidRPr="00061F6F">
      <w:rPr>
        <w:rFonts w:ascii="Calibri" w:hAnsi="Calibri" w:cs="Calibri"/>
        <w:b/>
        <w:i/>
        <w:noProof/>
        <w:color w:val="B4C6E7"/>
        <w:sz w:val="22"/>
        <w:szCs w:val="22"/>
        <w:lang w:val="de-DE"/>
      </w:rPr>
      <w:drawing>
        <wp:inline distT="0" distB="0" distL="0" distR="0" wp14:anchorId="5795E22C" wp14:editId="77BA361F">
          <wp:extent cx="1066800" cy="381000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="00797E27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   </w:t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="00797E27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</w:t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 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ab/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ab/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ab/>
      <w:t xml:space="preserve">                 </w:t>
    </w:r>
    <w:r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</w:t>
    </w:r>
    <w:r w:rsidR="00797E27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744CBC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        </w:t>
    </w:r>
    <w:r w:rsidR="00F077EC" w:rsidRPr="00061F6F">
      <w:rPr>
        <w:rFonts w:ascii="Calibri" w:hAnsi="Calibri" w:cs="Calibri"/>
        <w:b/>
        <w:i/>
        <w:color w:val="B4C6E7"/>
        <w:sz w:val="22"/>
        <w:szCs w:val="22"/>
        <w:lang w:val="de-DE"/>
      </w:rPr>
      <w:t xml:space="preserve">  </w:t>
    </w:r>
    <w:r w:rsidR="00744CBC" w:rsidRPr="00061F6F">
      <w:rPr>
        <w:rFonts w:ascii="Calibri" w:hAnsi="Calibri" w:cs="Calibri"/>
        <w:b/>
        <w:i/>
        <w:noProof/>
        <w:color w:val="B4C6E7"/>
        <w:sz w:val="22"/>
        <w:szCs w:val="22"/>
        <w:lang w:val="de-DE"/>
      </w:rPr>
      <w:drawing>
        <wp:inline distT="0" distB="0" distL="0" distR="0" wp14:anchorId="00B70608" wp14:editId="33506752">
          <wp:extent cx="876300" cy="30480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B9578" w14:textId="0E9CAAC6" w:rsidR="00EE5487" w:rsidRPr="00061F6F" w:rsidRDefault="00D97379" w:rsidP="00D97379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rPr>
        <w:rFonts w:ascii="Calibri" w:hAnsi="Calibri" w:cs="Calibri"/>
        <w:b/>
        <w:i/>
        <w:color w:val="B4C6E7"/>
        <w:lang w:val="de-DE"/>
      </w:rPr>
    </w:pPr>
    <w:r>
      <w:rPr>
        <w:rFonts w:ascii="Calibri" w:hAnsi="Calibri" w:cs="Calibri"/>
        <w:b/>
        <w:i/>
        <w:color w:val="B4C6E7"/>
        <w:lang w:val="de-DE"/>
      </w:rPr>
      <w:tab/>
    </w:r>
    <w:r>
      <w:rPr>
        <w:rFonts w:ascii="Calibri" w:hAnsi="Calibri" w:cs="Calibri"/>
        <w:b/>
        <w:i/>
        <w:color w:val="B4C6E7"/>
        <w:lang w:val="de-DE"/>
      </w:rPr>
      <w:tab/>
    </w:r>
    <w:r w:rsidR="008D3A9C" w:rsidRPr="00061F6F">
      <w:rPr>
        <w:rFonts w:ascii="Calibri" w:hAnsi="Calibri" w:cs="Calibri"/>
        <w:b/>
        <w:i/>
        <w:color w:val="B4C6E7"/>
        <w:lang w:val="de-DE"/>
      </w:rPr>
      <w:t>sinSfa</w:t>
    </w:r>
    <w:r>
      <w:rPr>
        <w:rFonts w:ascii="Calibri" w:hAnsi="Calibri" w:cs="Calibri"/>
        <w:b/>
        <w:i/>
        <w:color w:val="B4C6E7"/>
        <w:lang w:val="de-DE"/>
      </w:rPr>
      <w:t>b</w:t>
    </w:r>
  </w:p>
  <w:p w14:paraId="3E02026C" w14:textId="74FBA3EC" w:rsidR="00A46267" w:rsidRPr="00061F6F" w:rsidRDefault="00D97379" w:rsidP="00D97379">
    <w:pPr>
      <w:pStyle w:val="Podnoje"/>
      <w:tabs>
        <w:tab w:val="left" w:pos="2835"/>
        <w:tab w:val="left" w:pos="4253"/>
        <w:tab w:val="left" w:pos="6096"/>
        <w:tab w:val="left" w:pos="7938"/>
      </w:tabs>
      <w:ind w:right="-648"/>
      <w:rPr>
        <w:rFonts w:ascii="Calibri" w:hAnsi="Calibri" w:cs="Calibri"/>
        <w:b/>
        <w:i/>
        <w:color w:val="B4C6E7"/>
        <w:lang w:val="de-DE"/>
      </w:rPr>
    </w:pPr>
    <w:r>
      <w:rPr>
        <w:rFonts w:ascii="Calibri" w:hAnsi="Calibri" w:cs="Calibri"/>
        <w:b/>
        <w:color w:val="B4C6E7"/>
        <w:lang w:val="de-DE"/>
      </w:rPr>
      <w:t xml:space="preserve">               </w:t>
    </w:r>
    <w:r w:rsidR="00A46267" w:rsidRPr="00061F6F">
      <w:rPr>
        <w:rFonts w:ascii="Calibri" w:hAnsi="Calibri" w:cs="Calibri"/>
        <w:b/>
        <w:color w:val="B4C6E7"/>
        <w:lang w:val="de-DE"/>
      </w:rPr>
      <w:t xml:space="preserve">Projekt je sufinancirala Europska unija iz </w:t>
    </w:r>
    <w:r w:rsidR="008D3A9C" w:rsidRPr="00061F6F">
      <w:rPr>
        <w:rFonts w:ascii="Calibri" w:hAnsi="Calibri" w:cs="Calibri"/>
        <w:b/>
        <w:color w:val="B4C6E7"/>
        <w:lang w:val="de-DE"/>
      </w:rPr>
      <w:t>Europskog fonda za regionalni razvoj</w:t>
    </w:r>
  </w:p>
  <w:p w14:paraId="6E23BD60" w14:textId="77777777" w:rsidR="006F0882" w:rsidRDefault="006F0882">
    <w:pPr>
      <w:tabs>
        <w:tab w:val="left" w:pos="2835"/>
        <w:tab w:val="left" w:pos="4536"/>
        <w:tab w:val="left" w:pos="6237"/>
        <w:tab w:val="left" w:pos="7938"/>
      </w:tabs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B17C" w14:textId="77777777" w:rsidR="00FA792E" w:rsidRDefault="00FA792E">
      <w:r>
        <w:separator/>
      </w:r>
    </w:p>
  </w:footnote>
  <w:footnote w:type="continuationSeparator" w:id="0">
    <w:p w14:paraId="7D65022D" w14:textId="77777777" w:rsidR="00FA792E" w:rsidRDefault="00FA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FCDA2" w14:textId="4B7462F2" w:rsidR="006F0882" w:rsidRDefault="00D05D58">
    <w:pPr>
      <w:pStyle w:val="Naslov1"/>
      <w:rPr>
        <w:sz w:val="12"/>
        <w:u w:val="none"/>
        <w:lang w:val="de-DE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826AF00" wp14:editId="6549C2D1">
          <wp:simplePos x="0" y="0"/>
          <wp:positionH relativeFrom="column">
            <wp:posOffset>4314825</wp:posOffset>
          </wp:positionH>
          <wp:positionV relativeFrom="paragraph">
            <wp:posOffset>-227330</wp:posOffset>
          </wp:positionV>
          <wp:extent cx="1741805" cy="574675"/>
          <wp:effectExtent l="0" t="0" r="0" b="0"/>
          <wp:wrapSquare wrapText="bothSides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379">
      <w:rPr>
        <w:noProof/>
      </w:rPr>
      <w:drawing>
        <wp:anchor distT="0" distB="0" distL="114300" distR="114300" simplePos="0" relativeHeight="251658240" behindDoc="0" locked="0" layoutInCell="1" allowOverlap="1" wp14:anchorId="1F4DD361" wp14:editId="3C0EB9AB">
          <wp:simplePos x="0" y="0"/>
          <wp:positionH relativeFrom="column">
            <wp:posOffset>2600960</wp:posOffset>
          </wp:positionH>
          <wp:positionV relativeFrom="paragraph">
            <wp:posOffset>-241935</wp:posOffset>
          </wp:positionV>
          <wp:extent cx="890270" cy="582930"/>
          <wp:effectExtent l="0" t="0" r="0" b="0"/>
          <wp:wrapSquare wrapText="bothSides"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379">
      <w:rPr>
        <w:noProof/>
        <w:sz w:val="12"/>
        <w:u w:val="none"/>
        <w:lang w:eastAsia="hr-HR"/>
      </w:rPr>
      <w:drawing>
        <wp:anchor distT="0" distB="0" distL="114300" distR="114300" simplePos="0" relativeHeight="251659264" behindDoc="0" locked="0" layoutInCell="1" allowOverlap="1" wp14:anchorId="07B2F9D2" wp14:editId="01E5F8AC">
          <wp:simplePos x="0" y="0"/>
          <wp:positionH relativeFrom="column">
            <wp:posOffset>27305</wp:posOffset>
          </wp:positionH>
          <wp:positionV relativeFrom="paragraph">
            <wp:posOffset>-229235</wp:posOffset>
          </wp:positionV>
          <wp:extent cx="2033905" cy="544195"/>
          <wp:effectExtent l="0" t="0" r="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90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B0C01D" w14:textId="77777777" w:rsidR="006F0882" w:rsidRDefault="006F0882">
    <w:pPr>
      <w:pStyle w:val="Naslov1"/>
      <w:rPr>
        <w:sz w:val="12"/>
        <w:u w:val="none"/>
        <w:lang w:val="de-DE"/>
      </w:rPr>
    </w:pPr>
  </w:p>
  <w:p w14:paraId="5FC700C2" w14:textId="77777777" w:rsidR="006F0882" w:rsidRDefault="006F0882">
    <w:pPr>
      <w:pStyle w:val="Naslov1"/>
      <w:rPr>
        <w:sz w:val="12"/>
        <w:u w:val="none"/>
        <w:lang w:val="de-DE"/>
      </w:rPr>
    </w:pPr>
  </w:p>
  <w:p w14:paraId="707505B7" w14:textId="09DB0EA5" w:rsidR="006F0882" w:rsidRDefault="00744CBC">
    <w:pPr>
      <w:pStyle w:val="Naslov1"/>
      <w:rPr>
        <w:sz w:val="12"/>
        <w:u w:val="none"/>
        <w:lang w:val="de-DE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F14784D" wp14:editId="01FD2537">
          <wp:simplePos x="0" y="0"/>
          <wp:positionH relativeFrom="column">
            <wp:posOffset>2343150</wp:posOffset>
          </wp:positionH>
          <wp:positionV relativeFrom="paragraph">
            <wp:posOffset>84455</wp:posOffset>
          </wp:positionV>
          <wp:extent cx="1489710" cy="443865"/>
          <wp:effectExtent l="0" t="0" r="0" b="0"/>
          <wp:wrapNone/>
          <wp:docPr id="9" name="Picture 3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692541" w14:textId="77777777" w:rsidR="006F0882" w:rsidRDefault="006F0882">
    <w:pPr>
      <w:pStyle w:val="Naslov1"/>
      <w:rPr>
        <w:sz w:val="12"/>
        <w:u w:val="none"/>
        <w:lang w:val="de-DE"/>
      </w:rPr>
    </w:pPr>
  </w:p>
  <w:p w14:paraId="60C71E7B" w14:textId="77777777" w:rsidR="006F0882" w:rsidRDefault="006F0882">
    <w:pPr>
      <w:pStyle w:val="Naslov1"/>
      <w:rPr>
        <w:sz w:val="12"/>
        <w:u w:val="none"/>
        <w:lang w:val="de-DE"/>
      </w:rPr>
    </w:pPr>
  </w:p>
  <w:p w14:paraId="51E935CA" w14:textId="77777777" w:rsidR="006F0882" w:rsidRDefault="006F0882">
    <w:pPr>
      <w:pStyle w:val="Naslov1"/>
      <w:rPr>
        <w:sz w:val="12"/>
        <w:u w:val="none"/>
        <w:lang w:val="de-DE"/>
      </w:rPr>
    </w:pPr>
  </w:p>
  <w:p w14:paraId="7AC16FCE" w14:textId="77777777" w:rsidR="006F0882" w:rsidRDefault="006F0882">
    <w:pPr>
      <w:pStyle w:val="Naslov1"/>
      <w:rPr>
        <w:sz w:val="12"/>
        <w:u w:val="none"/>
        <w:lang w:val="de-DE"/>
      </w:rPr>
    </w:pPr>
  </w:p>
  <w:p w14:paraId="69EB217A" w14:textId="77777777" w:rsidR="006F0882" w:rsidRDefault="006F0882">
    <w:pPr>
      <w:pStyle w:val="Naslov1"/>
      <w:rPr>
        <w:sz w:val="12"/>
        <w:u w:val="none"/>
        <w:lang w:val="de-DE"/>
      </w:rPr>
    </w:pPr>
  </w:p>
  <w:p w14:paraId="7C703808" w14:textId="77777777" w:rsidR="006F0882" w:rsidRDefault="006F0882">
    <w:pPr>
      <w:pStyle w:val="Naslov1"/>
      <w:rPr>
        <w:sz w:val="12"/>
        <w:u w:val="none"/>
        <w:lang w:val="de-DE"/>
      </w:rPr>
    </w:pPr>
  </w:p>
  <w:p w14:paraId="78228EA1" w14:textId="77777777" w:rsidR="006F0882" w:rsidRDefault="00944BFD">
    <w:pPr>
      <w:pStyle w:val="Naslov1"/>
      <w:rPr>
        <w:sz w:val="12"/>
        <w:u w:val="none"/>
        <w:lang w:val="de-DE"/>
      </w:rPr>
    </w:pPr>
    <w:r>
      <w:rPr>
        <w:sz w:val="12"/>
        <w:u w:val="none"/>
        <w:lang w:val="de-DE"/>
      </w:rPr>
      <w:t xml:space="preserve">      </w:t>
    </w:r>
    <w:r>
      <w:rPr>
        <w:rFonts w:ascii="Calibri" w:eastAsia="Calibri" w:hAnsi="Calibri" w:cs="Times New Roman"/>
        <w:noProof/>
        <w:kern w:val="0"/>
        <w:sz w:val="22"/>
        <w:szCs w:val="22"/>
        <w:u w:val="none"/>
        <w:lang w:eastAsia="hr-HR"/>
      </w:rPr>
      <w:tab/>
    </w:r>
  </w:p>
  <w:p w14:paraId="60C69CEA" w14:textId="77777777" w:rsidR="006F0882" w:rsidRDefault="006F0882">
    <w:pPr>
      <w:pStyle w:val="Naslov1"/>
      <w:rPr>
        <w:sz w:val="12"/>
        <w:u w:val="none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Tahoma"/>
        <w:b w:val="0"/>
        <w:bCs w:val="0"/>
        <w:kern w:val="1"/>
        <w:sz w:val="24"/>
        <w:szCs w:val="24"/>
        <w:lang w:val="de-D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Wingdings 2" w:hAnsi="Wingdings 2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90048A"/>
    <w:multiLevelType w:val="hybridMultilevel"/>
    <w:tmpl w:val="8A06A7B8"/>
    <w:lvl w:ilvl="0" w:tplc="4C245446">
      <w:start w:val="1"/>
      <w:numFmt w:val="decimal"/>
      <w:lvlText w:val="(%1)"/>
      <w:lvlJc w:val="left"/>
      <w:pPr>
        <w:ind w:left="17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87" w:hanging="360"/>
      </w:pPr>
    </w:lvl>
    <w:lvl w:ilvl="2" w:tplc="041A001B" w:tentative="1">
      <w:start w:val="1"/>
      <w:numFmt w:val="lowerRoman"/>
      <w:lvlText w:val="%3."/>
      <w:lvlJc w:val="right"/>
      <w:pPr>
        <w:ind w:left="3207" w:hanging="180"/>
      </w:pPr>
    </w:lvl>
    <w:lvl w:ilvl="3" w:tplc="041A000F" w:tentative="1">
      <w:start w:val="1"/>
      <w:numFmt w:val="decimal"/>
      <w:lvlText w:val="%4."/>
      <w:lvlJc w:val="left"/>
      <w:pPr>
        <w:ind w:left="3927" w:hanging="360"/>
      </w:pPr>
    </w:lvl>
    <w:lvl w:ilvl="4" w:tplc="041A0019" w:tentative="1">
      <w:start w:val="1"/>
      <w:numFmt w:val="lowerLetter"/>
      <w:lvlText w:val="%5."/>
      <w:lvlJc w:val="left"/>
      <w:pPr>
        <w:ind w:left="4647" w:hanging="360"/>
      </w:pPr>
    </w:lvl>
    <w:lvl w:ilvl="5" w:tplc="041A001B" w:tentative="1">
      <w:start w:val="1"/>
      <w:numFmt w:val="lowerRoman"/>
      <w:lvlText w:val="%6."/>
      <w:lvlJc w:val="right"/>
      <w:pPr>
        <w:ind w:left="5367" w:hanging="180"/>
      </w:pPr>
    </w:lvl>
    <w:lvl w:ilvl="6" w:tplc="041A000F" w:tentative="1">
      <w:start w:val="1"/>
      <w:numFmt w:val="decimal"/>
      <w:lvlText w:val="%7."/>
      <w:lvlJc w:val="left"/>
      <w:pPr>
        <w:ind w:left="6087" w:hanging="360"/>
      </w:pPr>
    </w:lvl>
    <w:lvl w:ilvl="7" w:tplc="041A0019" w:tentative="1">
      <w:start w:val="1"/>
      <w:numFmt w:val="lowerLetter"/>
      <w:lvlText w:val="%8."/>
      <w:lvlJc w:val="left"/>
      <w:pPr>
        <w:ind w:left="6807" w:hanging="360"/>
      </w:pPr>
    </w:lvl>
    <w:lvl w:ilvl="8" w:tplc="041A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" w15:restartNumberingAfterBreak="0">
    <w:nsid w:val="094B2CC9"/>
    <w:multiLevelType w:val="hybridMultilevel"/>
    <w:tmpl w:val="5C6E5E4C"/>
    <w:lvl w:ilvl="0" w:tplc="FBC41ADE">
      <w:start w:val="1"/>
      <w:numFmt w:val="decimal"/>
      <w:lvlText w:val="(%1)"/>
      <w:lvlJc w:val="left"/>
      <w:pPr>
        <w:ind w:left="717" w:hanging="360"/>
      </w:pPr>
      <w:rPr>
        <w:rFonts w:hint="default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F67091B"/>
    <w:multiLevelType w:val="hybridMultilevel"/>
    <w:tmpl w:val="0DD036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9294F"/>
    <w:multiLevelType w:val="hybridMultilevel"/>
    <w:tmpl w:val="AE78B7C2"/>
    <w:lvl w:ilvl="0" w:tplc="49629F8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DB1BC0"/>
    <w:multiLevelType w:val="hybridMultilevel"/>
    <w:tmpl w:val="1BDC4808"/>
    <w:lvl w:ilvl="0" w:tplc="0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67105C"/>
    <w:multiLevelType w:val="hybridMultilevel"/>
    <w:tmpl w:val="E4927A1C"/>
    <w:lvl w:ilvl="0" w:tplc="A060F1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22750"/>
    <w:multiLevelType w:val="hybridMultilevel"/>
    <w:tmpl w:val="ACFE3F10"/>
    <w:lvl w:ilvl="0" w:tplc="546AB9B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084449"/>
    <w:multiLevelType w:val="hybridMultilevel"/>
    <w:tmpl w:val="86F8419C"/>
    <w:lvl w:ilvl="0" w:tplc="31AAA5B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864776"/>
    <w:multiLevelType w:val="hybridMultilevel"/>
    <w:tmpl w:val="52F27514"/>
    <w:lvl w:ilvl="0" w:tplc="4C2454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5470B2"/>
    <w:multiLevelType w:val="hybridMultilevel"/>
    <w:tmpl w:val="61F09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B2FF3"/>
    <w:multiLevelType w:val="hybridMultilevel"/>
    <w:tmpl w:val="9460A6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5D561A"/>
    <w:multiLevelType w:val="hybridMultilevel"/>
    <w:tmpl w:val="151E765A"/>
    <w:lvl w:ilvl="0" w:tplc="06983D24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 w15:restartNumberingAfterBreak="0">
    <w:nsid w:val="6673091C"/>
    <w:multiLevelType w:val="hybridMultilevel"/>
    <w:tmpl w:val="433834A6"/>
    <w:lvl w:ilvl="0" w:tplc="2F4CC388"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834629E"/>
    <w:multiLevelType w:val="singleLevel"/>
    <w:tmpl w:val="2F4CC38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726310EA"/>
    <w:multiLevelType w:val="hybridMultilevel"/>
    <w:tmpl w:val="09FED16E"/>
    <w:lvl w:ilvl="0" w:tplc="8EC80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F3334A"/>
    <w:multiLevelType w:val="hybridMultilevel"/>
    <w:tmpl w:val="A94C54F6"/>
    <w:lvl w:ilvl="0" w:tplc="FEA2461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B1897"/>
    <w:multiLevelType w:val="hybridMultilevel"/>
    <w:tmpl w:val="CD943D0A"/>
    <w:lvl w:ilvl="0" w:tplc="C9E042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1"/>
  </w:num>
  <w:num w:numId="5">
    <w:abstractNumId w:val="5"/>
  </w:num>
  <w:num w:numId="6">
    <w:abstractNumId w:val="14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  <w:num w:numId="11">
    <w:abstractNumId w:val="17"/>
  </w:num>
  <w:num w:numId="12">
    <w:abstractNumId w:val="1"/>
  </w:num>
  <w:num w:numId="13">
    <w:abstractNumId w:val="8"/>
  </w:num>
  <w:num w:numId="14">
    <w:abstractNumId w:val="16"/>
  </w:num>
  <w:num w:numId="15">
    <w:abstractNumId w:val="6"/>
  </w:num>
  <w:num w:numId="16">
    <w:abstractNumId w:val="12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33"/>
    <w:rsid w:val="0001162C"/>
    <w:rsid w:val="00015EE8"/>
    <w:rsid w:val="000238E4"/>
    <w:rsid w:val="000274BF"/>
    <w:rsid w:val="000301D3"/>
    <w:rsid w:val="00032547"/>
    <w:rsid w:val="000375DE"/>
    <w:rsid w:val="00043E32"/>
    <w:rsid w:val="00061F6F"/>
    <w:rsid w:val="000628E7"/>
    <w:rsid w:val="00070D5D"/>
    <w:rsid w:val="0007665F"/>
    <w:rsid w:val="00080AD3"/>
    <w:rsid w:val="0009087F"/>
    <w:rsid w:val="000B0EAD"/>
    <w:rsid w:val="000B1BFE"/>
    <w:rsid w:val="000C50D9"/>
    <w:rsid w:val="000C6485"/>
    <w:rsid w:val="000C7F39"/>
    <w:rsid w:val="000E4C1A"/>
    <w:rsid w:val="000E6552"/>
    <w:rsid w:val="000F049B"/>
    <w:rsid w:val="0010205F"/>
    <w:rsid w:val="00102734"/>
    <w:rsid w:val="00112E13"/>
    <w:rsid w:val="001271EC"/>
    <w:rsid w:val="00127207"/>
    <w:rsid w:val="00134707"/>
    <w:rsid w:val="00141823"/>
    <w:rsid w:val="001443F1"/>
    <w:rsid w:val="00145A37"/>
    <w:rsid w:val="00146097"/>
    <w:rsid w:val="001625AE"/>
    <w:rsid w:val="00163C17"/>
    <w:rsid w:val="0017475D"/>
    <w:rsid w:val="00174BE4"/>
    <w:rsid w:val="0018090A"/>
    <w:rsid w:val="00191186"/>
    <w:rsid w:val="00196931"/>
    <w:rsid w:val="001A5919"/>
    <w:rsid w:val="001E30BB"/>
    <w:rsid w:val="001F0386"/>
    <w:rsid w:val="001F2A4A"/>
    <w:rsid w:val="00221C90"/>
    <w:rsid w:val="002324BD"/>
    <w:rsid w:val="00244F53"/>
    <w:rsid w:val="00251833"/>
    <w:rsid w:val="0025416A"/>
    <w:rsid w:val="00255FA9"/>
    <w:rsid w:val="002746D8"/>
    <w:rsid w:val="00294CCE"/>
    <w:rsid w:val="002A4724"/>
    <w:rsid w:val="002A6F48"/>
    <w:rsid w:val="002B0C5C"/>
    <w:rsid w:val="002C3884"/>
    <w:rsid w:val="002C7C47"/>
    <w:rsid w:val="002D7BED"/>
    <w:rsid w:val="002E3CA6"/>
    <w:rsid w:val="002F1E38"/>
    <w:rsid w:val="002F2817"/>
    <w:rsid w:val="002F2F41"/>
    <w:rsid w:val="002F6DE6"/>
    <w:rsid w:val="00310E9D"/>
    <w:rsid w:val="00311C8E"/>
    <w:rsid w:val="003140F5"/>
    <w:rsid w:val="0031649E"/>
    <w:rsid w:val="00316F2E"/>
    <w:rsid w:val="003200B7"/>
    <w:rsid w:val="00325898"/>
    <w:rsid w:val="00325CFD"/>
    <w:rsid w:val="003426CA"/>
    <w:rsid w:val="00343A24"/>
    <w:rsid w:val="00344415"/>
    <w:rsid w:val="00344C66"/>
    <w:rsid w:val="003535F1"/>
    <w:rsid w:val="00354116"/>
    <w:rsid w:val="0037480B"/>
    <w:rsid w:val="0037592B"/>
    <w:rsid w:val="00376D82"/>
    <w:rsid w:val="00377460"/>
    <w:rsid w:val="00382508"/>
    <w:rsid w:val="003954A6"/>
    <w:rsid w:val="003B39CC"/>
    <w:rsid w:val="003B5B75"/>
    <w:rsid w:val="003C197F"/>
    <w:rsid w:val="003C20A6"/>
    <w:rsid w:val="003D0000"/>
    <w:rsid w:val="003D5DD3"/>
    <w:rsid w:val="003D5E8B"/>
    <w:rsid w:val="003D6014"/>
    <w:rsid w:val="003E6EAB"/>
    <w:rsid w:val="003F24EC"/>
    <w:rsid w:val="003F520F"/>
    <w:rsid w:val="003F6932"/>
    <w:rsid w:val="004046D4"/>
    <w:rsid w:val="004156B2"/>
    <w:rsid w:val="0042020A"/>
    <w:rsid w:val="0042238E"/>
    <w:rsid w:val="004239D0"/>
    <w:rsid w:val="00426E97"/>
    <w:rsid w:val="00455FCA"/>
    <w:rsid w:val="00467F2D"/>
    <w:rsid w:val="00470DD6"/>
    <w:rsid w:val="00472DA9"/>
    <w:rsid w:val="00474EDC"/>
    <w:rsid w:val="00480E14"/>
    <w:rsid w:val="004857A3"/>
    <w:rsid w:val="00492FCB"/>
    <w:rsid w:val="004A219C"/>
    <w:rsid w:val="004A6593"/>
    <w:rsid w:val="004B325A"/>
    <w:rsid w:val="004C4ED8"/>
    <w:rsid w:val="004C60E1"/>
    <w:rsid w:val="004C6793"/>
    <w:rsid w:val="004D1FCC"/>
    <w:rsid w:val="004D4C2A"/>
    <w:rsid w:val="004E2672"/>
    <w:rsid w:val="004F0C7F"/>
    <w:rsid w:val="004F3EA9"/>
    <w:rsid w:val="005061BA"/>
    <w:rsid w:val="005153D9"/>
    <w:rsid w:val="00517483"/>
    <w:rsid w:val="0054186A"/>
    <w:rsid w:val="0054465B"/>
    <w:rsid w:val="00563BBD"/>
    <w:rsid w:val="0056701A"/>
    <w:rsid w:val="005671CB"/>
    <w:rsid w:val="005925AB"/>
    <w:rsid w:val="005A134B"/>
    <w:rsid w:val="005B073D"/>
    <w:rsid w:val="005B5AAD"/>
    <w:rsid w:val="005C703C"/>
    <w:rsid w:val="005E0BCF"/>
    <w:rsid w:val="005F0FDE"/>
    <w:rsid w:val="005F4E06"/>
    <w:rsid w:val="006037A0"/>
    <w:rsid w:val="00605814"/>
    <w:rsid w:val="006418EC"/>
    <w:rsid w:val="00642EB6"/>
    <w:rsid w:val="0064401B"/>
    <w:rsid w:val="00644487"/>
    <w:rsid w:val="00644FDF"/>
    <w:rsid w:val="00651AA7"/>
    <w:rsid w:val="00656205"/>
    <w:rsid w:val="0065758B"/>
    <w:rsid w:val="00662204"/>
    <w:rsid w:val="00671B05"/>
    <w:rsid w:val="00674CDB"/>
    <w:rsid w:val="006767C1"/>
    <w:rsid w:val="00682F18"/>
    <w:rsid w:val="006B1ED6"/>
    <w:rsid w:val="006B3491"/>
    <w:rsid w:val="006D582F"/>
    <w:rsid w:val="006D6C8E"/>
    <w:rsid w:val="006E3A61"/>
    <w:rsid w:val="006F0882"/>
    <w:rsid w:val="00702E9A"/>
    <w:rsid w:val="0070458C"/>
    <w:rsid w:val="00722FA0"/>
    <w:rsid w:val="00723FDC"/>
    <w:rsid w:val="00724C22"/>
    <w:rsid w:val="00727A18"/>
    <w:rsid w:val="00735904"/>
    <w:rsid w:val="00744CBC"/>
    <w:rsid w:val="00747CFB"/>
    <w:rsid w:val="00762E87"/>
    <w:rsid w:val="00765A07"/>
    <w:rsid w:val="007718B7"/>
    <w:rsid w:val="00775541"/>
    <w:rsid w:val="00786040"/>
    <w:rsid w:val="007907D8"/>
    <w:rsid w:val="007944E7"/>
    <w:rsid w:val="00797E27"/>
    <w:rsid w:val="007A071D"/>
    <w:rsid w:val="007A10CC"/>
    <w:rsid w:val="007C2745"/>
    <w:rsid w:val="007C743E"/>
    <w:rsid w:val="007F0328"/>
    <w:rsid w:val="007F3BD3"/>
    <w:rsid w:val="007F787F"/>
    <w:rsid w:val="00800B95"/>
    <w:rsid w:val="008037BA"/>
    <w:rsid w:val="00806C27"/>
    <w:rsid w:val="00822984"/>
    <w:rsid w:val="00823A7B"/>
    <w:rsid w:val="00824F1A"/>
    <w:rsid w:val="00840685"/>
    <w:rsid w:val="008424FD"/>
    <w:rsid w:val="00847930"/>
    <w:rsid w:val="00860D0C"/>
    <w:rsid w:val="00870A06"/>
    <w:rsid w:val="00870A3B"/>
    <w:rsid w:val="008869DE"/>
    <w:rsid w:val="00894F95"/>
    <w:rsid w:val="008A395D"/>
    <w:rsid w:val="008B1080"/>
    <w:rsid w:val="008C1F20"/>
    <w:rsid w:val="008D3A9C"/>
    <w:rsid w:val="008E1C68"/>
    <w:rsid w:val="008E2653"/>
    <w:rsid w:val="008F3074"/>
    <w:rsid w:val="0090143A"/>
    <w:rsid w:val="00912CCB"/>
    <w:rsid w:val="00926803"/>
    <w:rsid w:val="00930410"/>
    <w:rsid w:val="009314AE"/>
    <w:rsid w:val="00944BFD"/>
    <w:rsid w:val="00957F42"/>
    <w:rsid w:val="00966061"/>
    <w:rsid w:val="00977D94"/>
    <w:rsid w:val="00993551"/>
    <w:rsid w:val="009A1416"/>
    <w:rsid w:val="009A5E1B"/>
    <w:rsid w:val="009C2C80"/>
    <w:rsid w:val="009C31F2"/>
    <w:rsid w:val="009C4AFE"/>
    <w:rsid w:val="009D15CE"/>
    <w:rsid w:val="009D15FA"/>
    <w:rsid w:val="009D1C9E"/>
    <w:rsid w:val="009E326C"/>
    <w:rsid w:val="009E67F3"/>
    <w:rsid w:val="009F08C7"/>
    <w:rsid w:val="009F300D"/>
    <w:rsid w:val="009F7BBB"/>
    <w:rsid w:val="00A0446E"/>
    <w:rsid w:val="00A05B8C"/>
    <w:rsid w:val="00A07919"/>
    <w:rsid w:val="00A136BA"/>
    <w:rsid w:val="00A2224E"/>
    <w:rsid w:val="00A223E7"/>
    <w:rsid w:val="00A46267"/>
    <w:rsid w:val="00A5192D"/>
    <w:rsid w:val="00A63612"/>
    <w:rsid w:val="00A63A19"/>
    <w:rsid w:val="00A710CB"/>
    <w:rsid w:val="00A7144D"/>
    <w:rsid w:val="00A805ED"/>
    <w:rsid w:val="00A91C0B"/>
    <w:rsid w:val="00A94914"/>
    <w:rsid w:val="00A97E32"/>
    <w:rsid w:val="00AA1123"/>
    <w:rsid w:val="00AC5D5A"/>
    <w:rsid w:val="00AD210B"/>
    <w:rsid w:val="00AD6C3C"/>
    <w:rsid w:val="00AF04AD"/>
    <w:rsid w:val="00AF2801"/>
    <w:rsid w:val="00B10945"/>
    <w:rsid w:val="00B156F7"/>
    <w:rsid w:val="00B23D63"/>
    <w:rsid w:val="00B23F07"/>
    <w:rsid w:val="00B25226"/>
    <w:rsid w:val="00B30FD8"/>
    <w:rsid w:val="00B4718E"/>
    <w:rsid w:val="00B544E5"/>
    <w:rsid w:val="00B66216"/>
    <w:rsid w:val="00B72119"/>
    <w:rsid w:val="00B80E9F"/>
    <w:rsid w:val="00B85E8F"/>
    <w:rsid w:val="00B9437B"/>
    <w:rsid w:val="00B97F8B"/>
    <w:rsid w:val="00BA1502"/>
    <w:rsid w:val="00BA5003"/>
    <w:rsid w:val="00BB3A9A"/>
    <w:rsid w:val="00BB3D13"/>
    <w:rsid w:val="00BB6A9B"/>
    <w:rsid w:val="00BC1380"/>
    <w:rsid w:val="00BD1866"/>
    <w:rsid w:val="00BD3A38"/>
    <w:rsid w:val="00BF3A50"/>
    <w:rsid w:val="00BF3A73"/>
    <w:rsid w:val="00C00321"/>
    <w:rsid w:val="00C02AD7"/>
    <w:rsid w:val="00C22E33"/>
    <w:rsid w:val="00C24B76"/>
    <w:rsid w:val="00C25FEE"/>
    <w:rsid w:val="00C27BA9"/>
    <w:rsid w:val="00C3001A"/>
    <w:rsid w:val="00C333F4"/>
    <w:rsid w:val="00C50A7C"/>
    <w:rsid w:val="00C526D1"/>
    <w:rsid w:val="00C535AF"/>
    <w:rsid w:val="00C562DC"/>
    <w:rsid w:val="00C6400D"/>
    <w:rsid w:val="00C71FE5"/>
    <w:rsid w:val="00C74299"/>
    <w:rsid w:val="00C77176"/>
    <w:rsid w:val="00C80469"/>
    <w:rsid w:val="00C80E38"/>
    <w:rsid w:val="00C9643E"/>
    <w:rsid w:val="00CA2278"/>
    <w:rsid w:val="00CB57A9"/>
    <w:rsid w:val="00CC062C"/>
    <w:rsid w:val="00CC60A1"/>
    <w:rsid w:val="00CC61C7"/>
    <w:rsid w:val="00CE766A"/>
    <w:rsid w:val="00CF6EC5"/>
    <w:rsid w:val="00D014CA"/>
    <w:rsid w:val="00D025E7"/>
    <w:rsid w:val="00D04975"/>
    <w:rsid w:val="00D0584E"/>
    <w:rsid w:val="00D05D58"/>
    <w:rsid w:val="00D071F0"/>
    <w:rsid w:val="00D26C12"/>
    <w:rsid w:val="00D42F84"/>
    <w:rsid w:val="00D43F09"/>
    <w:rsid w:val="00D67F88"/>
    <w:rsid w:val="00D76C9D"/>
    <w:rsid w:val="00D826E4"/>
    <w:rsid w:val="00D84266"/>
    <w:rsid w:val="00D913D5"/>
    <w:rsid w:val="00D9540B"/>
    <w:rsid w:val="00D97379"/>
    <w:rsid w:val="00DA32EC"/>
    <w:rsid w:val="00DA624F"/>
    <w:rsid w:val="00DB24E8"/>
    <w:rsid w:val="00DC131D"/>
    <w:rsid w:val="00DD0958"/>
    <w:rsid w:val="00DE5F17"/>
    <w:rsid w:val="00DF0A82"/>
    <w:rsid w:val="00DF4050"/>
    <w:rsid w:val="00DF55CD"/>
    <w:rsid w:val="00DF6EA9"/>
    <w:rsid w:val="00E04170"/>
    <w:rsid w:val="00E0669C"/>
    <w:rsid w:val="00E10CB2"/>
    <w:rsid w:val="00E12B01"/>
    <w:rsid w:val="00E16D44"/>
    <w:rsid w:val="00E27335"/>
    <w:rsid w:val="00E33808"/>
    <w:rsid w:val="00E47485"/>
    <w:rsid w:val="00E54617"/>
    <w:rsid w:val="00E55034"/>
    <w:rsid w:val="00E63436"/>
    <w:rsid w:val="00E647EB"/>
    <w:rsid w:val="00E658E4"/>
    <w:rsid w:val="00E72FEF"/>
    <w:rsid w:val="00E7332D"/>
    <w:rsid w:val="00E82D08"/>
    <w:rsid w:val="00E8552D"/>
    <w:rsid w:val="00E9093D"/>
    <w:rsid w:val="00E9295E"/>
    <w:rsid w:val="00E95BAE"/>
    <w:rsid w:val="00EA0E89"/>
    <w:rsid w:val="00EA2B73"/>
    <w:rsid w:val="00EB5951"/>
    <w:rsid w:val="00EB5D9E"/>
    <w:rsid w:val="00EC75B7"/>
    <w:rsid w:val="00ED363E"/>
    <w:rsid w:val="00ED78EB"/>
    <w:rsid w:val="00EE5487"/>
    <w:rsid w:val="00EE643F"/>
    <w:rsid w:val="00EF3936"/>
    <w:rsid w:val="00EF58A0"/>
    <w:rsid w:val="00F0016C"/>
    <w:rsid w:val="00F0574A"/>
    <w:rsid w:val="00F077EC"/>
    <w:rsid w:val="00F11E11"/>
    <w:rsid w:val="00F36AFE"/>
    <w:rsid w:val="00F42CF8"/>
    <w:rsid w:val="00F446A9"/>
    <w:rsid w:val="00F61885"/>
    <w:rsid w:val="00F66008"/>
    <w:rsid w:val="00F66867"/>
    <w:rsid w:val="00F72FEC"/>
    <w:rsid w:val="00F95ACC"/>
    <w:rsid w:val="00FA2BC8"/>
    <w:rsid w:val="00FA6A1D"/>
    <w:rsid w:val="00FA76FA"/>
    <w:rsid w:val="00FA792E"/>
    <w:rsid w:val="00FD49C6"/>
    <w:rsid w:val="00FE69C3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92CC93"/>
  <w15:chartTrackingRefBased/>
  <w15:docId w15:val="{0A60AEC1-1D30-42AA-B5F7-BE7B126A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 Narrow" w:hAnsi="Arial Narrow" w:cs="Arial Narrow"/>
      <w:sz w:val="16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Tahoma"/>
      <w:b w:val="0"/>
      <w:bCs w:val="0"/>
      <w:color w:val="auto"/>
      <w:kern w:val="1"/>
      <w:sz w:val="24"/>
      <w:szCs w:val="24"/>
      <w:lang w:val="de-DE"/>
    </w:rPr>
  </w:style>
  <w:style w:type="character" w:customStyle="1" w:styleId="WW8Num1z1">
    <w:name w:val="WW8Num1z1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Wingdings" w:hAnsi="Wingdings" w:cs="Tahoma"/>
      <w:b w:val="0"/>
      <w:bCs w:val="0"/>
      <w:color w:val="auto"/>
      <w:kern w:val="1"/>
      <w:sz w:val="24"/>
      <w:szCs w:val="24"/>
      <w:lang w:val="de-DE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styleId="Hiperveza">
    <w:name w:val="Hyperlink"/>
    <w:rPr>
      <w:color w:val="0000FF"/>
      <w:u w:val="single"/>
    </w:rPr>
  </w:style>
  <w:style w:type="character" w:customStyle="1" w:styleId="textdark1">
    <w:name w:val="textdark1"/>
    <w:rPr>
      <w:color w:val="000050"/>
    </w:rPr>
  </w:style>
  <w:style w:type="character" w:styleId="Naglaeno">
    <w:name w:val="Strong"/>
    <w:qFormat/>
    <w:rPr>
      <w:b/>
      <w:bCs/>
    </w:rPr>
  </w:style>
  <w:style w:type="character" w:customStyle="1" w:styleId="ZchnZchn">
    <w:name w:val="Zchn Zchn"/>
    <w:rPr>
      <w:rFonts w:ascii="Arial Narrow" w:hAnsi="Arial Narrow" w:cs="Arial Narrow"/>
      <w:sz w:val="16"/>
      <w:szCs w:val="24"/>
      <w:u w:val="single"/>
      <w:lang w:val="hr-HR"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paragraph" w:customStyle="1" w:styleId="berschrift">
    <w:name w:val="Überschrift"/>
    <w:basedOn w:val="Normal"/>
    <w:next w:val="Tijelotekst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ascii="Verdana" w:hAnsi="Verdana" w:cs="Mangal"/>
    </w:rPr>
  </w:style>
  <w:style w:type="paragraph" w:customStyle="1" w:styleId="Beschriftung">
    <w:name w:val="Beschriftung"/>
    <w:basedOn w:val="Normal"/>
    <w:pPr>
      <w:suppressLineNumbers/>
      <w:spacing w:before="120" w:after="120"/>
    </w:pPr>
    <w:rPr>
      <w:rFonts w:ascii="Verdana" w:hAnsi="Verdana" w:cs="Mangal"/>
      <w:i/>
      <w:iCs/>
    </w:rPr>
  </w:style>
  <w:style w:type="paragraph" w:customStyle="1" w:styleId="Verzeichnis">
    <w:name w:val="Verzeichnis"/>
    <w:basedOn w:val="Normal"/>
    <w:pPr>
      <w:suppressLineNumbers/>
    </w:pPr>
    <w:rPr>
      <w:rFonts w:ascii="Verdana" w:hAnsi="Verdana" w:cs="Mangal"/>
    </w:rPr>
  </w:style>
  <w:style w:type="paragraph" w:customStyle="1" w:styleId="Beschriftung2">
    <w:name w:val="Beschriftung2"/>
    <w:basedOn w:val="Normal"/>
    <w:pPr>
      <w:suppressLineNumbers/>
      <w:spacing w:before="120" w:after="120"/>
    </w:pPr>
    <w:rPr>
      <w:rFonts w:ascii="Verdana" w:hAnsi="Verdana" w:cs="Mangal"/>
      <w:i/>
      <w:iCs/>
    </w:rPr>
  </w:style>
  <w:style w:type="paragraph" w:customStyle="1" w:styleId="Beschriftung1">
    <w:name w:val="Beschriftung1"/>
    <w:basedOn w:val="Normal"/>
    <w:pPr>
      <w:suppressLineNumbers/>
      <w:spacing w:before="120" w:after="120"/>
    </w:pPr>
    <w:rPr>
      <w:rFonts w:ascii="Verdana" w:hAnsi="Verdana" w:cs="Mangal"/>
      <w:i/>
      <w:iCs/>
    </w:rPr>
  </w:style>
  <w:style w:type="paragraph" w:styleId="Zaglavlje">
    <w:name w:val="header"/>
    <w:basedOn w:val="Normal"/>
  </w:style>
  <w:style w:type="paragraph" w:styleId="Podnoje">
    <w:name w:val="footer"/>
    <w:basedOn w:val="Normal"/>
  </w:style>
  <w:style w:type="paragraph" w:customStyle="1" w:styleId="Sprechblasentext">
    <w:name w:val="Sprechblasentext"/>
    <w:basedOn w:val="Normal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ellenInhalt">
    <w:name w:val="Tabellen Inhalt"/>
    <w:basedOn w:val="Normal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2E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22E33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omment">
    <w:name w:val="comment"/>
    <w:rsid w:val="00472DA9"/>
  </w:style>
  <w:style w:type="character" w:styleId="Nerijeenospominjanje">
    <w:name w:val="Unresolved Mention"/>
    <w:uiPriority w:val="99"/>
    <w:semiHidden/>
    <w:unhideWhenUsed/>
    <w:rsid w:val="00BB3D13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765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ine\AppData\Local\Microsoft\Windows\Temporary%20Internet%20Files\OLK5588\Adrialin_Briefvorla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Adrialin_Briefvorlage</Template>
  <TotalTime>23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BIOS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Ivana Horvat</cp:lastModifiedBy>
  <cp:revision>9</cp:revision>
  <cp:lastPrinted>2021-03-09T09:20:00Z</cp:lastPrinted>
  <dcterms:created xsi:type="dcterms:W3CDTF">2021-11-10T20:04:00Z</dcterms:created>
  <dcterms:modified xsi:type="dcterms:W3CDTF">2021-11-28T17:34:00Z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4092</vt:i4>
  </property>
</Properties>
</file>