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FE" w:rsidRPr="00AF1121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F1121">
        <w:rPr>
          <w:rFonts w:asciiTheme="minorHAnsi" w:hAnsiTheme="minorHAnsi" w:cstheme="minorHAnsi"/>
          <w:noProof/>
          <w:sz w:val="22"/>
          <w:szCs w:val="22"/>
        </w:rPr>
        <w:t>Naručitelj: URA d.o.o. Vinkovci</w:t>
      </w:r>
    </w:p>
    <w:p w:rsidR="00775EFE" w:rsidRPr="00AF1121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F1121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>Naziv nabave: Rekonstrukcija zgrade za proizvodnju namještaja</w:t>
      </w:r>
      <w:r w:rsidR="00D77C42" w:rsidRPr="00AF1121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 i uvođenje OIE</w:t>
      </w:r>
    </w:p>
    <w:p w:rsidR="00775EFE" w:rsidRPr="00AF1121" w:rsidRDefault="00775EFE" w:rsidP="00DE7702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2"/>
          <w:szCs w:val="22"/>
          <w:lang w:bidi="hr-HR"/>
        </w:rPr>
      </w:pPr>
      <w:r w:rsidRPr="00AF1121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Broj </w:t>
      </w:r>
      <w:r w:rsidRPr="00AF1121">
        <w:rPr>
          <w:rFonts w:asciiTheme="minorHAnsi" w:hAnsiTheme="minorHAnsi" w:cstheme="minorHAnsi"/>
          <w:noProof/>
          <w:sz w:val="22"/>
          <w:szCs w:val="22"/>
        </w:rPr>
        <w:t>nabave: 5</w:t>
      </w:r>
    </w:p>
    <w:p w:rsidR="00EA059A" w:rsidRPr="00EE45D0" w:rsidRDefault="00EA059A" w:rsidP="001239A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AD5C24" w:rsidRPr="00EA059A" w:rsidRDefault="00CF6915" w:rsidP="00AD5C24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t>Podaci zajednice ponuditelja</w:t>
      </w:r>
    </w:p>
    <w:p w:rsidR="00EA059A" w:rsidRPr="00EE45D0" w:rsidRDefault="00EA059A" w:rsidP="001239A7">
      <w:pPr>
        <w:tabs>
          <w:tab w:val="left" w:pos="567"/>
        </w:tabs>
        <w:spacing w:line="252" w:lineRule="auto"/>
        <w:rPr>
          <w:rFonts w:asciiTheme="minorHAnsi" w:hAnsiTheme="minorHAnsi" w:cstheme="minorHAnsi"/>
          <w:bCs/>
          <w:noProof/>
          <w:sz w:val="24"/>
          <w:szCs w:val="24"/>
          <w:highlight w:val="cyan"/>
          <w:lang w:bidi="hr-HR"/>
        </w:rPr>
      </w:pPr>
    </w:p>
    <w:p w:rsidR="00133C0C" w:rsidRDefault="00AD5C24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Podaci </w:t>
      </w:r>
      <w:r w:rsidR="00CF6915">
        <w:rPr>
          <w:rFonts w:asciiTheme="minorHAnsi" w:hAnsiTheme="minorHAnsi" w:cstheme="minorHAnsi"/>
          <w:b/>
          <w:bCs/>
          <w:noProof/>
          <w:sz w:val="24"/>
          <w:szCs w:val="24"/>
        </w:rPr>
        <w:t>zajednice ponuditelja</w:t>
      </w:r>
    </w:p>
    <w:p w:rsidR="00775EFE" w:rsidRPr="00775EFE" w:rsidRDefault="00775EFE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50"/>
        <w:gridCol w:w="6946"/>
      </w:tblGrid>
      <w:tr w:rsidR="00133C0C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33C0C" w:rsidRPr="008D62A2" w:rsidRDefault="00CF6915" w:rsidP="001239A7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 zajednice ponuditelja: </w:t>
            </w:r>
            <w:r w:rsidR="00AD5C24"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33C0C" w:rsidRPr="008D62A2" w:rsidRDefault="00AD5C24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42299320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22993205"/>
          </w:p>
        </w:tc>
      </w:tr>
      <w:tr w:rsidR="00133C0C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33C0C" w:rsidRPr="008D62A2" w:rsidRDefault="008D62A2" w:rsidP="008D62A2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Naziv č</w:t>
            </w:r>
            <w:r w:rsidR="00CF6915"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lan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a</w:t>
            </w:r>
            <w:r w:rsidR="00CF6915"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zajednice ponuditelja koji je ovlašten za komunikaciju s naručiteljem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, </w:t>
            </w:r>
            <w:r w:rsidR="00380AD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te </w:t>
            </w:r>
            <w:r w:rsidR="00182C5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za 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potpis i ovjeru zajedničke ponude</w:t>
            </w:r>
            <w:r w:rsidR="00822ED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i ugovora o nabavi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(voditelj zajednice):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33C0C" w:rsidRPr="008D62A2" w:rsidRDefault="00AD5C24" w:rsidP="00EA059A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512561540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512561540"/>
          </w:p>
        </w:tc>
      </w:tr>
      <w:tr w:rsidR="00182C51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OIB/VAT voditelja zajednice: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323555846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323555846"/>
          </w:p>
        </w:tc>
      </w:tr>
      <w:tr w:rsidR="00182C51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82C51" w:rsidRDefault="00182C51" w:rsidP="00182C51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IBAN voditelja zajednice: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293553022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1293553022"/>
          </w:p>
        </w:tc>
      </w:tr>
      <w:tr w:rsidR="00182C51" w:rsidRPr="008D62A2" w:rsidTr="00822ED9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82C51" w:rsidRDefault="00182C51" w:rsidP="00182C51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Voditelj zajednice u sustavu PDV-a (DA/NE):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09120318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109120318"/>
          </w:p>
        </w:tc>
      </w:tr>
      <w:tr w:rsidR="00182C51" w:rsidRPr="008D62A2" w:rsidTr="00822ED9">
        <w:trPr>
          <w:trHeight w:val="351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Kontakt osoba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voditelja</w:t>
            </w:r>
            <w:r w:rsidRPr="008D62A2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zajednice, telefon,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e-pošta: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82C51" w:rsidRPr="008D62A2" w:rsidRDefault="00182C51" w:rsidP="00182C51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849966038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849966038"/>
          </w:p>
        </w:tc>
      </w:tr>
    </w:tbl>
    <w:p w:rsidR="00380AD2" w:rsidRDefault="00380AD2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380AD2" w:rsidRDefault="00380AD2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775EFE" w:rsidRDefault="00AF1121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Članovi zajednice ponuditelja</w:t>
      </w:r>
      <w:r w:rsidR="00182C51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i raspodjela ugovornih obveza</w:t>
      </w:r>
    </w:p>
    <w:p w:rsidR="008D62A2" w:rsidRPr="00775EFE" w:rsidRDefault="008D62A2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2268"/>
        <w:gridCol w:w="1843"/>
        <w:gridCol w:w="3260"/>
        <w:gridCol w:w="1984"/>
        <w:gridCol w:w="1560"/>
      </w:tblGrid>
      <w:tr w:rsidR="00182C51" w:rsidRPr="00AF1121" w:rsidTr="00182C51">
        <w:trPr>
          <w:trHeight w:val="30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 sjedište 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člana zajednice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, OIB/VAT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IBAN člana zajednice: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Član u sustavu PDV-a (DA/NE):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Dio ugovora koji će izvršavati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(navesti stavke Troškovnika):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Vrijednosni dio ugovora kn (bez PDV-a):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Postotni dio ugovora %</w:t>
            </w:r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883199906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1883199906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863647674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</w:t>
            </w:r>
            <w:permEnd w:id="1863647674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357713290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357713290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764877569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64877569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197225435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1197225435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580417851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1580417851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76947565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769475655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49200710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92007108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9989618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9896180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490690422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90690422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40780739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07807390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08681280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86812808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951562559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51562559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76970157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76970157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091735412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91735412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02842832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28428326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63490871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63490871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882325057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82325057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66148075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661480758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966444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9664443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5147800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51478000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510668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5106684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185110487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85110487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66815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668154"/>
          </w:p>
        </w:tc>
      </w:tr>
      <w:tr w:rsidR="00182C51" w:rsidRPr="00182C51" w:rsidTr="00B20874">
        <w:trPr>
          <w:trHeight w:val="500"/>
        </w:trPr>
        <w:tc>
          <w:tcPr>
            <w:tcW w:w="11052" w:type="dxa"/>
            <w:gridSpan w:val="4"/>
            <w:shd w:val="clear" w:color="auto" w:fill="auto"/>
            <w:vAlign w:val="center"/>
          </w:tcPr>
          <w:p w:rsidR="00182C51" w:rsidRPr="00182C51" w:rsidRDefault="00182C51" w:rsidP="00182C51">
            <w:pPr>
              <w:tabs>
                <w:tab w:val="left" w:pos="567"/>
              </w:tabs>
              <w:spacing w:line="252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UKUPNA VRIJEDNOST PONUDE/UGOVORA: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182C5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permStart w:id="86980299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869802994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182C5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69293250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692932506"/>
          </w:p>
        </w:tc>
      </w:tr>
    </w:tbl>
    <w:p w:rsidR="00133C0C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822ED9" w:rsidRDefault="00822ED9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bookmarkStart w:id="0" w:name="_GoBack"/>
      <w:bookmarkEnd w:id="0"/>
    </w:p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Potvrda istinitosti podataka</w:t>
      </w:r>
    </w:p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1842"/>
        <w:gridCol w:w="3119"/>
      </w:tblGrid>
      <w:tr w:rsidR="00182C51" w:rsidRPr="00AF1121" w:rsidTr="001177CC">
        <w:trPr>
          <w:trHeight w:val="30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 sjedište 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člana zajednice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, OIB/VAT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Ime i prezime ovlaštene osobe: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Pečat i potpis člana zajednice: </w:t>
            </w:r>
          </w:p>
        </w:tc>
      </w:tr>
      <w:tr w:rsidR="00182C51" w:rsidRPr="00AF1121" w:rsidTr="001177CC">
        <w:trPr>
          <w:trHeight w:val="1000"/>
        </w:trPr>
        <w:tc>
          <w:tcPr>
            <w:tcW w:w="2972" w:type="dxa"/>
            <w:shd w:val="clear" w:color="auto" w:fill="auto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758591141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758591141"/>
          </w:p>
        </w:tc>
        <w:tc>
          <w:tcPr>
            <w:tcW w:w="1842" w:type="dxa"/>
            <w:shd w:val="clear" w:color="auto" w:fill="auto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263150550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</w:t>
            </w:r>
            <w:permEnd w:id="1263150550"/>
          </w:p>
        </w:tc>
        <w:tc>
          <w:tcPr>
            <w:tcW w:w="3119" w:type="dxa"/>
            <w:shd w:val="clear" w:color="auto" w:fill="auto"/>
            <w:vAlign w:val="center"/>
          </w:tcPr>
          <w:p w:rsidR="00182C51" w:rsidRPr="00AF1121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</w:tr>
      <w:tr w:rsidR="00182C51" w:rsidRPr="00AF1121" w:rsidTr="001177CC">
        <w:trPr>
          <w:trHeight w:val="1000"/>
        </w:trPr>
        <w:tc>
          <w:tcPr>
            <w:tcW w:w="297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11244913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112449135"/>
          </w:p>
        </w:tc>
        <w:tc>
          <w:tcPr>
            <w:tcW w:w="184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134923509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134923509"/>
          </w:p>
        </w:tc>
        <w:tc>
          <w:tcPr>
            <w:tcW w:w="3119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182C51" w:rsidRPr="00AF1121" w:rsidTr="001177CC">
        <w:trPr>
          <w:trHeight w:val="1000"/>
        </w:trPr>
        <w:tc>
          <w:tcPr>
            <w:tcW w:w="297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3830367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38303670"/>
          </w:p>
        </w:tc>
        <w:tc>
          <w:tcPr>
            <w:tcW w:w="184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51520837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515208373"/>
          </w:p>
        </w:tc>
        <w:tc>
          <w:tcPr>
            <w:tcW w:w="3119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182C51" w:rsidRPr="00AF1121" w:rsidTr="001177CC">
        <w:trPr>
          <w:trHeight w:val="1000"/>
        </w:trPr>
        <w:tc>
          <w:tcPr>
            <w:tcW w:w="297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461845551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61845551"/>
          </w:p>
        </w:tc>
        <w:tc>
          <w:tcPr>
            <w:tcW w:w="1842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0095584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0955846"/>
          </w:p>
        </w:tc>
        <w:tc>
          <w:tcPr>
            <w:tcW w:w="3119" w:type="dxa"/>
            <w:shd w:val="clear" w:color="auto" w:fill="auto"/>
            <w:vAlign w:val="center"/>
          </w:tcPr>
          <w:p w:rsidR="00182C51" w:rsidRPr="008D62A2" w:rsidRDefault="00182C51" w:rsidP="00102668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</w:tbl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82C51" w:rsidRPr="00EE45D0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4818"/>
      </w:tblGrid>
      <w:tr w:rsidR="00182C51" w:rsidRPr="00AF1121" w:rsidTr="001177CC">
        <w:tc>
          <w:tcPr>
            <w:tcW w:w="3120" w:type="dxa"/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Mjesto i datum: </w:t>
            </w:r>
          </w:p>
        </w:tc>
        <w:tc>
          <w:tcPr>
            <w:tcW w:w="4818" w:type="dxa"/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182C51" w:rsidRPr="00AF1121" w:rsidTr="001177CC">
        <w:tc>
          <w:tcPr>
            <w:tcW w:w="3120" w:type="dxa"/>
            <w:tcBorders>
              <w:bottom w:val="single" w:sz="2" w:space="0" w:color="auto"/>
            </w:tcBorders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428083670" w:edGrp="everyone"/>
            <w:r w:rsidRPr="00AF1121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28083670"/>
          </w:p>
        </w:tc>
        <w:tc>
          <w:tcPr>
            <w:tcW w:w="4818" w:type="dxa"/>
          </w:tcPr>
          <w:p w:rsidR="00182C51" w:rsidRPr="00AF1121" w:rsidRDefault="00182C51" w:rsidP="00CE51C3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182C51" w:rsidRPr="00AF1121" w:rsidTr="001177CC">
        <w:tc>
          <w:tcPr>
            <w:tcW w:w="3120" w:type="dxa"/>
            <w:tcBorders>
              <w:top w:val="single" w:sz="2" w:space="0" w:color="auto"/>
            </w:tcBorders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4818" w:type="dxa"/>
          </w:tcPr>
          <w:p w:rsidR="00182C51" w:rsidRPr="00AF1121" w:rsidRDefault="00182C51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</w:tbl>
    <w:p w:rsidR="00B61B07" w:rsidRPr="00EE45D0" w:rsidRDefault="00B61B07" w:rsidP="001239A7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B61B07" w:rsidRPr="00EE45D0" w:rsidSect="00AF1121">
      <w:headerReference w:type="default" r:id="rId8"/>
      <w:footerReference w:type="default" r:id="rId9"/>
      <w:pgSz w:w="16840" w:h="11907" w:orient="landscape" w:code="9"/>
      <w:pgMar w:top="1134" w:right="1134" w:bottom="1134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CF3" w:rsidRDefault="00F87CF3">
      <w:r>
        <w:separator/>
      </w:r>
    </w:p>
  </w:endnote>
  <w:endnote w:type="continuationSeparator" w:id="0">
    <w:p w:rsidR="00F87CF3" w:rsidRDefault="00F8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F87CF3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CF3" w:rsidRDefault="00F87CF3">
      <w:r>
        <w:separator/>
      </w:r>
    </w:p>
  </w:footnote>
  <w:footnote w:type="continuationSeparator" w:id="0">
    <w:p w:rsidR="00F87CF3" w:rsidRDefault="00F87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2628900</wp:posOffset>
          </wp:positionH>
          <wp:positionV relativeFrom="paragraph">
            <wp:posOffset>-374650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915">
      <w:rPr>
        <w:rFonts w:asciiTheme="minorHAnsi" w:hAnsiTheme="minorHAnsi" w:cstheme="minorHAnsi"/>
      </w:rPr>
      <w:t>Dodatak 2.1.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23"/>
  </w:num>
  <w:num w:numId="5">
    <w:abstractNumId w:val="28"/>
  </w:num>
  <w:num w:numId="6">
    <w:abstractNumId w:val="21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4"/>
  </w:num>
  <w:num w:numId="12">
    <w:abstractNumId w:val="29"/>
  </w:num>
  <w:num w:numId="13">
    <w:abstractNumId w:val="1"/>
  </w:num>
  <w:num w:numId="14">
    <w:abstractNumId w:val="31"/>
  </w:num>
  <w:num w:numId="15">
    <w:abstractNumId w:val="6"/>
  </w:num>
  <w:num w:numId="16">
    <w:abstractNumId w:val="2"/>
  </w:num>
  <w:num w:numId="17">
    <w:abstractNumId w:val="19"/>
  </w:num>
  <w:num w:numId="18">
    <w:abstractNumId w:val="22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0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5"/>
  </w:num>
  <w:num w:numId="32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8A4"/>
    <w:rsid w:val="00015AE9"/>
    <w:rsid w:val="00021D84"/>
    <w:rsid w:val="00026327"/>
    <w:rsid w:val="000332AC"/>
    <w:rsid w:val="0004286D"/>
    <w:rsid w:val="000512EF"/>
    <w:rsid w:val="000557F2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1678C"/>
    <w:rsid w:val="001167A7"/>
    <w:rsid w:val="001177CC"/>
    <w:rsid w:val="001239A7"/>
    <w:rsid w:val="00127187"/>
    <w:rsid w:val="001306AF"/>
    <w:rsid w:val="00130955"/>
    <w:rsid w:val="00133C0C"/>
    <w:rsid w:val="00137AEF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2C51"/>
    <w:rsid w:val="00185FFB"/>
    <w:rsid w:val="00187F61"/>
    <w:rsid w:val="001900B0"/>
    <w:rsid w:val="00190D98"/>
    <w:rsid w:val="001926D7"/>
    <w:rsid w:val="001A2EDB"/>
    <w:rsid w:val="001A767E"/>
    <w:rsid w:val="001B2894"/>
    <w:rsid w:val="001B2D62"/>
    <w:rsid w:val="001B44A5"/>
    <w:rsid w:val="001D185E"/>
    <w:rsid w:val="001D6C72"/>
    <w:rsid w:val="001E5287"/>
    <w:rsid w:val="001F3DCC"/>
    <w:rsid w:val="002010A2"/>
    <w:rsid w:val="00202CCB"/>
    <w:rsid w:val="00220D48"/>
    <w:rsid w:val="00240552"/>
    <w:rsid w:val="00260C37"/>
    <w:rsid w:val="002610FA"/>
    <w:rsid w:val="00265950"/>
    <w:rsid w:val="00266312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3798"/>
    <w:rsid w:val="003038FF"/>
    <w:rsid w:val="00303CC4"/>
    <w:rsid w:val="00304158"/>
    <w:rsid w:val="00327C35"/>
    <w:rsid w:val="00332154"/>
    <w:rsid w:val="003338D0"/>
    <w:rsid w:val="00336B4A"/>
    <w:rsid w:val="00336CC5"/>
    <w:rsid w:val="00343011"/>
    <w:rsid w:val="0034348A"/>
    <w:rsid w:val="00356357"/>
    <w:rsid w:val="003578EE"/>
    <w:rsid w:val="0037465A"/>
    <w:rsid w:val="00380AD2"/>
    <w:rsid w:val="00386A6F"/>
    <w:rsid w:val="003A23A7"/>
    <w:rsid w:val="003C063D"/>
    <w:rsid w:val="003C189B"/>
    <w:rsid w:val="003D2311"/>
    <w:rsid w:val="003E0018"/>
    <w:rsid w:val="003E12D0"/>
    <w:rsid w:val="003E1800"/>
    <w:rsid w:val="003E4CDC"/>
    <w:rsid w:val="003E68C1"/>
    <w:rsid w:val="003F0DFE"/>
    <w:rsid w:val="003F3F90"/>
    <w:rsid w:val="003F5AA0"/>
    <w:rsid w:val="00405340"/>
    <w:rsid w:val="004060B6"/>
    <w:rsid w:val="004129A1"/>
    <w:rsid w:val="00413DA7"/>
    <w:rsid w:val="004265F5"/>
    <w:rsid w:val="00431652"/>
    <w:rsid w:val="00454C6B"/>
    <w:rsid w:val="00460EDD"/>
    <w:rsid w:val="0047009D"/>
    <w:rsid w:val="004715B1"/>
    <w:rsid w:val="004733B9"/>
    <w:rsid w:val="00476BB2"/>
    <w:rsid w:val="00481E3F"/>
    <w:rsid w:val="004863E8"/>
    <w:rsid w:val="004A5C97"/>
    <w:rsid w:val="004A68C5"/>
    <w:rsid w:val="004C521C"/>
    <w:rsid w:val="004C7758"/>
    <w:rsid w:val="004D167C"/>
    <w:rsid w:val="004D3071"/>
    <w:rsid w:val="004D5521"/>
    <w:rsid w:val="004D66D4"/>
    <w:rsid w:val="004D74AC"/>
    <w:rsid w:val="004E0E81"/>
    <w:rsid w:val="004E4783"/>
    <w:rsid w:val="004E7B02"/>
    <w:rsid w:val="004F3926"/>
    <w:rsid w:val="004F7947"/>
    <w:rsid w:val="00513B38"/>
    <w:rsid w:val="00514CAC"/>
    <w:rsid w:val="00515AAA"/>
    <w:rsid w:val="0051706E"/>
    <w:rsid w:val="00524157"/>
    <w:rsid w:val="00530D76"/>
    <w:rsid w:val="00533699"/>
    <w:rsid w:val="00534CF5"/>
    <w:rsid w:val="00554DD7"/>
    <w:rsid w:val="005800A8"/>
    <w:rsid w:val="00591754"/>
    <w:rsid w:val="00597ED8"/>
    <w:rsid w:val="005B165D"/>
    <w:rsid w:val="005B799A"/>
    <w:rsid w:val="005F1818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15D9"/>
    <w:rsid w:val="006963AA"/>
    <w:rsid w:val="006B78F2"/>
    <w:rsid w:val="006C1684"/>
    <w:rsid w:val="006D5FCC"/>
    <w:rsid w:val="006E0531"/>
    <w:rsid w:val="006E57F3"/>
    <w:rsid w:val="006E6A5C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6D99"/>
    <w:rsid w:val="0074209D"/>
    <w:rsid w:val="007423EA"/>
    <w:rsid w:val="007501C3"/>
    <w:rsid w:val="007520F6"/>
    <w:rsid w:val="0075250E"/>
    <w:rsid w:val="00756B34"/>
    <w:rsid w:val="00757CCF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22ED9"/>
    <w:rsid w:val="00851E0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2A2"/>
    <w:rsid w:val="008D64CF"/>
    <w:rsid w:val="008E540A"/>
    <w:rsid w:val="008F642C"/>
    <w:rsid w:val="00900D77"/>
    <w:rsid w:val="009027EA"/>
    <w:rsid w:val="009104B2"/>
    <w:rsid w:val="00914209"/>
    <w:rsid w:val="00922356"/>
    <w:rsid w:val="00931850"/>
    <w:rsid w:val="00941AE8"/>
    <w:rsid w:val="009509B0"/>
    <w:rsid w:val="00953001"/>
    <w:rsid w:val="00960869"/>
    <w:rsid w:val="00960E33"/>
    <w:rsid w:val="00962B89"/>
    <w:rsid w:val="00967D9A"/>
    <w:rsid w:val="0097585C"/>
    <w:rsid w:val="00976FF4"/>
    <w:rsid w:val="00985ED6"/>
    <w:rsid w:val="00993C7A"/>
    <w:rsid w:val="00993CF2"/>
    <w:rsid w:val="00997642"/>
    <w:rsid w:val="009A499E"/>
    <w:rsid w:val="009B6F7A"/>
    <w:rsid w:val="009B7338"/>
    <w:rsid w:val="009C0305"/>
    <w:rsid w:val="009C318D"/>
    <w:rsid w:val="009D029D"/>
    <w:rsid w:val="009D3102"/>
    <w:rsid w:val="009D368D"/>
    <w:rsid w:val="009D4A4C"/>
    <w:rsid w:val="009E1917"/>
    <w:rsid w:val="00A13EE1"/>
    <w:rsid w:val="00A257FA"/>
    <w:rsid w:val="00A265E9"/>
    <w:rsid w:val="00A34403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836D6"/>
    <w:rsid w:val="00A918B4"/>
    <w:rsid w:val="00A938A4"/>
    <w:rsid w:val="00AA645B"/>
    <w:rsid w:val="00AB0AF6"/>
    <w:rsid w:val="00AB250B"/>
    <w:rsid w:val="00AC5D9A"/>
    <w:rsid w:val="00AD5766"/>
    <w:rsid w:val="00AD5C24"/>
    <w:rsid w:val="00AD6638"/>
    <w:rsid w:val="00AE2947"/>
    <w:rsid w:val="00AE3660"/>
    <w:rsid w:val="00AE51C2"/>
    <w:rsid w:val="00AE73B7"/>
    <w:rsid w:val="00AF1121"/>
    <w:rsid w:val="00B11FB4"/>
    <w:rsid w:val="00B15AB8"/>
    <w:rsid w:val="00B218C5"/>
    <w:rsid w:val="00B22DCE"/>
    <w:rsid w:val="00B23149"/>
    <w:rsid w:val="00B33D2B"/>
    <w:rsid w:val="00B34E2E"/>
    <w:rsid w:val="00B4163D"/>
    <w:rsid w:val="00B4381E"/>
    <w:rsid w:val="00B44265"/>
    <w:rsid w:val="00B457C4"/>
    <w:rsid w:val="00B47C70"/>
    <w:rsid w:val="00B50045"/>
    <w:rsid w:val="00B54A3A"/>
    <w:rsid w:val="00B61B07"/>
    <w:rsid w:val="00B626DA"/>
    <w:rsid w:val="00B63334"/>
    <w:rsid w:val="00B6761B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B6723"/>
    <w:rsid w:val="00BC3AEF"/>
    <w:rsid w:val="00BC3DE5"/>
    <w:rsid w:val="00BC7E96"/>
    <w:rsid w:val="00BD75FB"/>
    <w:rsid w:val="00BF574A"/>
    <w:rsid w:val="00C009D4"/>
    <w:rsid w:val="00C0185A"/>
    <w:rsid w:val="00C06265"/>
    <w:rsid w:val="00C11D77"/>
    <w:rsid w:val="00C22E54"/>
    <w:rsid w:val="00C24EB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91BA5"/>
    <w:rsid w:val="00C91C00"/>
    <w:rsid w:val="00C9235C"/>
    <w:rsid w:val="00CB6675"/>
    <w:rsid w:val="00CC46DB"/>
    <w:rsid w:val="00CE51C3"/>
    <w:rsid w:val="00CF6915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7C42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67FF"/>
    <w:rsid w:val="00E621AA"/>
    <w:rsid w:val="00E63E95"/>
    <w:rsid w:val="00E72B36"/>
    <w:rsid w:val="00EA059A"/>
    <w:rsid w:val="00EA2D7E"/>
    <w:rsid w:val="00EA703E"/>
    <w:rsid w:val="00EB44CB"/>
    <w:rsid w:val="00EC01EB"/>
    <w:rsid w:val="00EC2BE5"/>
    <w:rsid w:val="00EC2DAD"/>
    <w:rsid w:val="00EC3AA3"/>
    <w:rsid w:val="00ED0774"/>
    <w:rsid w:val="00EE0978"/>
    <w:rsid w:val="00EE45D0"/>
    <w:rsid w:val="00F02F0E"/>
    <w:rsid w:val="00F02F0F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CF3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C51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19AB1-DA60-4EAF-AB73-D1C8E175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98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4</cp:revision>
  <cp:lastPrinted>2021-10-13T10:50:00Z</cp:lastPrinted>
  <dcterms:created xsi:type="dcterms:W3CDTF">2021-11-24T16:55:00Z</dcterms:created>
  <dcterms:modified xsi:type="dcterms:W3CDTF">2021-11-24T18:57:00Z</dcterms:modified>
</cp:coreProperties>
</file>