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EFE" w:rsidRPr="001A2DF9" w:rsidRDefault="00775EFE" w:rsidP="009C1AC7">
      <w:pPr>
        <w:tabs>
          <w:tab w:val="left" w:pos="567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1A2DF9">
        <w:rPr>
          <w:rFonts w:asciiTheme="minorHAnsi" w:hAnsiTheme="minorHAnsi" w:cstheme="minorHAnsi"/>
          <w:noProof/>
          <w:sz w:val="22"/>
          <w:szCs w:val="22"/>
        </w:rPr>
        <w:t>Naručitelj: URA d.o.o. Vinkovci</w:t>
      </w:r>
    </w:p>
    <w:p w:rsidR="00775EFE" w:rsidRPr="001A2DF9" w:rsidRDefault="00775EFE" w:rsidP="009C1AC7">
      <w:pPr>
        <w:tabs>
          <w:tab w:val="left" w:pos="567"/>
        </w:tabs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1A2DF9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>Naziv nabave: Rekonstrukcija zgrade za proizvodnju namještaja</w:t>
      </w:r>
      <w:r w:rsidR="003F4C69" w:rsidRPr="001A2DF9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 i uvođenje OIE</w:t>
      </w:r>
    </w:p>
    <w:p w:rsidR="00775EFE" w:rsidRPr="001A2DF9" w:rsidRDefault="00775EFE" w:rsidP="009C1AC7">
      <w:pPr>
        <w:tabs>
          <w:tab w:val="left" w:pos="567"/>
        </w:tabs>
        <w:jc w:val="both"/>
        <w:rPr>
          <w:rFonts w:asciiTheme="minorHAnsi" w:hAnsiTheme="minorHAnsi" w:cstheme="minorHAnsi"/>
          <w:bCs/>
          <w:noProof/>
          <w:sz w:val="22"/>
          <w:szCs w:val="22"/>
          <w:lang w:bidi="hr-HR"/>
        </w:rPr>
      </w:pPr>
      <w:r w:rsidRPr="001A2DF9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Broj </w:t>
      </w:r>
      <w:r w:rsidRPr="001A2DF9">
        <w:rPr>
          <w:rFonts w:asciiTheme="minorHAnsi" w:hAnsiTheme="minorHAnsi" w:cstheme="minorHAnsi"/>
          <w:noProof/>
          <w:sz w:val="22"/>
          <w:szCs w:val="22"/>
        </w:rPr>
        <w:t>nabave: 5</w:t>
      </w:r>
    </w:p>
    <w:p w:rsidR="000C69C8" w:rsidRDefault="000C69C8" w:rsidP="009C1AC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EA059A" w:rsidRPr="00EE45D0" w:rsidRDefault="00EA059A" w:rsidP="009C1AC7">
      <w:pPr>
        <w:spacing w:line="252" w:lineRule="auto"/>
        <w:rPr>
          <w:rFonts w:asciiTheme="minorHAnsi" w:hAnsiTheme="minorHAnsi" w:cstheme="minorHAnsi"/>
          <w:noProof/>
          <w:sz w:val="24"/>
          <w:szCs w:val="24"/>
          <w:u w:val="single"/>
        </w:rPr>
      </w:pPr>
    </w:p>
    <w:p w:rsidR="009C1AC7" w:rsidRDefault="009C1AC7" w:rsidP="003E410E">
      <w:pPr>
        <w:spacing w:line="252" w:lineRule="auto"/>
        <w:jc w:val="center"/>
        <w:rPr>
          <w:rFonts w:asciiTheme="minorHAnsi" w:hAnsiTheme="minorHAnsi" w:cstheme="minorHAnsi"/>
          <w:b/>
          <w:noProof/>
          <w:sz w:val="32"/>
          <w:szCs w:val="32"/>
        </w:rPr>
      </w:pPr>
      <w:r>
        <w:rPr>
          <w:rFonts w:asciiTheme="minorHAnsi" w:hAnsiTheme="minorHAnsi" w:cstheme="minorHAnsi"/>
          <w:b/>
          <w:noProof/>
          <w:sz w:val="32"/>
          <w:szCs w:val="32"/>
        </w:rPr>
        <w:t xml:space="preserve">Izjava o </w:t>
      </w:r>
      <w:r w:rsidR="00B30296">
        <w:rPr>
          <w:rFonts w:asciiTheme="minorHAnsi" w:hAnsiTheme="minorHAnsi" w:cstheme="minorHAnsi"/>
          <w:b/>
          <w:noProof/>
          <w:sz w:val="32"/>
          <w:szCs w:val="32"/>
        </w:rPr>
        <w:t>ispunjen</w:t>
      </w:r>
      <w:r w:rsidR="003E410E">
        <w:rPr>
          <w:rFonts w:asciiTheme="minorHAnsi" w:hAnsiTheme="minorHAnsi" w:cstheme="minorHAnsi"/>
          <w:b/>
          <w:noProof/>
          <w:sz w:val="32"/>
          <w:szCs w:val="32"/>
        </w:rPr>
        <w:t>j</w:t>
      </w:r>
      <w:r w:rsidR="00B30296">
        <w:rPr>
          <w:rFonts w:asciiTheme="minorHAnsi" w:hAnsiTheme="minorHAnsi" w:cstheme="minorHAnsi"/>
          <w:b/>
          <w:noProof/>
          <w:sz w:val="32"/>
          <w:szCs w:val="32"/>
        </w:rPr>
        <w:t xml:space="preserve">u uvjeta </w:t>
      </w:r>
      <w:r w:rsidR="003E410E">
        <w:rPr>
          <w:rFonts w:asciiTheme="minorHAnsi" w:hAnsiTheme="minorHAnsi" w:cstheme="minorHAnsi"/>
          <w:b/>
          <w:noProof/>
          <w:sz w:val="32"/>
          <w:szCs w:val="32"/>
        </w:rPr>
        <w:t>sposobnosti</w:t>
      </w:r>
    </w:p>
    <w:p w:rsidR="003E410E" w:rsidRDefault="003E410E" w:rsidP="003E410E">
      <w:pPr>
        <w:spacing w:line="252" w:lineRule="auto"/>
        <w:jc w:val="center"/>
        <w:rPr>
          <w:rFonts w:ascii="Tele-GroteskNor" w:eastAsia="Calibri" w:hAnsi="Tele-GroteskNor" w:cstheme="minorHAnsi"/>
          <w:b/>
          <w:bCs/>
        </w:rPr>
      </w:pPr>
    </w:p>
    <w:p w:rsidR="009C1AC7" w:rsidRDefault="009C1AC7" w:rsidP="009C1AC7">
      <w:pPr>
        <w:spacing w:line="276" w:lineRule="auto"/>
        <w:jc w:val="center"/>
        <w:rPr>
          <w:rFonts w:ascii="Tele-GroteskNor" w:eastAsia="Calibri" w:hAnsi="Tele-GroteskNor" w:cstheme="minorHAnsi"/>
          <w:b/>
          <w:bCs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2268"/>
        <w:gridCol w:w="1417"/>
        <w:gridCol w:w="136"/>
        <w:gridCol w:w="289"/>
        <w:gridCol w:w="426"/>
        <w:gridCol w:w="4100"/>
      </w:tblGrid>
      <w:tr w:rsidR="009C1AC7" w:rsidRPr="001A2DF9" w:rsidTr="009C1AC7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kojom ja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50516014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       </w:t>
            </w:r>
            <w:permEnd w:id="505160142"/>
          </w:p>
        </w:tc>
        <w:tc>
          <w:tcPr>
            <w:tcW w:w="289" w:type="dxa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iz</w:t>
            </w:r>
          </w:p>
        </w:tc>
        <w:tc>
          <w:tcPr>
            <w:tcW w:w="4526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27771227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1277712274"/>
          </w:p>
        </w:tc>
      </w:tr>
      <w:tr w:rsidR="009C1AC7" w:rsidRPr="009C1AC7" w:rsidTr="009C1AC7">
        <w:tc>
          <w:tcPr>
            <w:tcW w:w="993" w:type="dxa"/>
            <w:gridSpan w:val="2"/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3821" w:type="dxa"/>
            <w:gridSpan w:val="3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(ime i prezime)</w:t>
            </w:r>
          </w:p>
        </w:tc>
        <w:tc>
          <w:tcPr>
            <w:tcW w:w="289" w:type="dxa"/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(adresa stanovanja)</w:t>
            </w:r>
          </w:p>
        </w:tc>
      </w:tr>
      <w:tr w:rsidR="009C1AC7" w:rsidRPr="001A2DF9" w:rsidTr="009C1AC7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821" w:type="dxa"/>
            <w:gridSpan w:val="3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9" w:type="dxa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26" w:type="dxa"/>
            <w:gridSpan w:val="2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9C1AC7">
        <w:tc>
          <w:tcPr>
            <w:tcW w:w="426" w:type="dxa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OIB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424435545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="009C1AC7"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24435545"/>
          </w:p>
        </w:tc>
        <w:tc>
          <w:tcPr>
            <w:tcW w:w="2268" w:type="dxa"/>
            <w:gridSpan w:val="4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broj osobne iskaznice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87511323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</w:t>
            </w:r>
            <w:permEnd w:id="875113232"/>
          </w:p>
        </w:tc>
      </w:tr>
      <w:tr w:rsidR="009C1AC7" w:rsidRPr="001A2DF9" w:rsidTr="009C1AC7">
        <w:tc>
          <w:tcPr>
            <w:tcW w:w="426" w:type="dxa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00" w:type="dxa"/>
            <w:tcBorders>
              <w:top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F04779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izdane od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74511174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permEnd w:id="1745111744"/>
          </w:p>
        </w:tc>
        <w:tc>
          <w:tcPr>
            <w:tcW w:w="4951" w:type="dxa"/>
            <w:gridSpan w:val="4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kao osoba ovlaštena za zastupanje gospodarskog</w:t>
            </w:r>
          </w:p>
        </w:tc>
      </w:tr>
      <w:tr w:rsidR="009C1AC7" w:rsidRPr="001A2DF9" w:rsidTr="00C02247">
        <w:tc>
          <w:tcPr>
            <w:tcW w:w="9629" w:type="dxa"/>
            <w:gridSpan w:val="8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subjekta, za gospodarski subjekt, u svoje ime i u ime gospodarskog subjekta,</w:t>
            </w:r>
          </w:p>
        </w:tc>
      </w:tr>
      <w:tr w:rsidR="009C1AC7" w:rsidRPr="001A2DF9" w:rsidTr="009C1AC7">
        <w:tc>
          <w:tcPr>
            <w:tcW w:w="9629" w:type="dxa"/>
            <w:gridSpan w:val="8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9C1AC7">
        <w:tc>
          <w:tcPr>
            <w:tcW w:w="9629" w:type="dxa"/>
            <w:gridSpan w:val="8"/>
            <w:tcBorders>
              <w:bottom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75210399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</w:t>
            </w:r>
            <w:permEnd w:id="752103998"/>
          </w:p>
        </w:tc>
      </w:tr>
      <w:tr w:rsidR="009C1AC7" w:rsidRPr="009C1AC7" w:rsidTr="009C1AC7">
        <w:tc>
          <w:tcPr>
            <w:tcW w:w="9629" w:type="dxa"/>
            <w:gridSpan w:val="8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</w:rPr>
              <w:t>(naziv i sjedište gospodarskog subjekta, OIB/VAT)</w:t>
            </w:r>
          </w:p>
        </w:tc>
      </w:tr>
    </w:tbl>
    <w:p w:rsidR="009C1AC7" w:rsidRPr="009C1AC7" w:rsidRDefault="009C1AC7" w:rsidP="009C1AC7">
      <w:pPr>
        <w:spacing w:line="276" w:lineRule="auto"/>
        <w:jc w:val="center"/>
        <w:rPr>
          <w:rFonts w:asciiTheme="minorHAnsi" w:eastAsia="Calibri" w:hAnsiTheme="minorHAnsi" w:cstheme="minorHAnsi"/>
          <w:bCs/>
          <w:i/>
          <w:sz w:val="16"/>
        </w:rPr>
      </w:pPr>
    </w:p>
    <w:p w:rsidR="00D76EDA" w:rsidRPr="00D76EDA" w:rsidRDefault="009C1AC7" w:rsidP="00D76EDA">
      <w:pPr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D76EDA">
        <w:rPr>
          <w:rFonts w:asciiTheme="minorHAnsi" w:eastAsia="Calibri" w:hAnsiTheme="minorHAnsi" w:cstheme="minorHAnsi"/>
          <w:bCs/>
          <w:sz w:val="22"/>
          <w:szCs w:val="22"/>
        </w:rPr>
        <w:t>pod materijalnom i kaznenom odgovornošću izjavljujem</w:t>
      </w:r>
      <w:r w:rsidR="00D76EDA" w:rsidRPr="00D76EDA">
        <w:rPr>
          <w:rFonts w:asciiTheme="minorHAnsi" w:eastAsia="Calibri" w:hAnsiTheme="minorHAnsi" w:cstheme="minorHAnsi"/>
          <w:bCs/>
          <w:sz w:val="22"/>
          <w:szCs w:val="22"/>
        </w:rPr>
        <w:t xml:space="preserve"> </w:t>
      </w:r>
      <w:r w:rsidR="00D76EDA" w:rsidRPr="00D76EDA">
        <w:rPr>
          <w:rFonts w:asciiTheme="minorHAnsi" w:hAnsiTheme="minorHAnsi" w:cstheme="minorHAnsi"/>
          <w:noProof/>
          <w:sz w:val="22"/>
          <w:szCs w:val="22"/>
        </w:rPr>
        <w:t xml:space="preserve">da posjedujem </w:t>
      </w:r>
      <w:r w:rsidR="00D76EDA">
        <w:rPr>
          <w:rFonts w:asciiTheme="minorHAnsi" w:hAnsiTheme="minorHAnsi" w:cstheme="minorHAnsi"/>
          <w:noProof/>
          <w:sz w:val="22"/>
          <w:szCs w:val="22"/>
        </w:rPr>
        <w:t xml:space="preserve">pravnu i poslovnu, financijsku te </w:t>
      </w:r>
      <w:r w:rsidR="00D76EDA" w:rsidRPr="00D76EDA">
        <w:rPr>
          <w:rFonts w:asciiTheme="minorHAnsi" w:hAnsiTheme="minorHAnsi" w:cstheme="minorHAnsi"/>
          <w:noProof/>
          <w:sz w:val="22"/>
          <w:szCs w:val="22"/>
        </w:rPr>
        <w:t xml:space="preserve">tehničku </w:t>
      </w:r>
      <w:r w:rsidR="00D76EDA">
        <w:rPr>
          <w:rFonts w:asciiTheme="minorHAnsi" w:hAnsiTheme="minorHAnsi" w:cstheme="minorHAnsi"/>
          <w:noProof/>
          <w:sz w:val="22"/>
          <w:szCs w:val="22"/>
        </w:rPr>
        <w:t xml:space="preserve">i stručnu </w:t>
      </w:r>
      <w:r w:rsidR="00D76EDA" w:rsidRPr="00D76EDA">
        <w:rPr>
          <w:rFonts w:asciiTheme="minorHAnsi" w:hAnsiTheme="minorHAnsi" w:cstheme="minorHAnsi"/>
          <w:noProof/>
          <w:sz w:val="22"/>
          <w:szCs w:val="22"/>
        </w:rPr>
        <w:t xml:space="preserve">sposobnost, </w:t>
      </w:r>
      <w:r w:rsidR="00D76EDA" w:rsidRPr="00340B53">
        <w:rPr>
          <w:rFonts w:asciiTheme="minorHAnsi" w:hAnsiTheme="minorHAnsi" w:cstheme="minorHAnsi"/>
          <w:noProof/>
          <w:sz w:val="22"/>
          <w:szCs w:val="22"/>
        </w:rPr>
        <w:t>traženu u točki 1</w:t>
      </w:r>
      <w:r w:rsidR="00340B53" w:rsidRPr="00340B53">
        <w:rPr>
          <w:rFonts w:asciiTheme="minorHAnsi" w:hAnsiTheme="minorHAnsi" w:cstheme="minorHAnsi"/>
          <w:noProof/>
          <w:sz w:val="22"/>
          <w:szCs w:val="22"/>
        </w:rPr>
        <w:t>0</w:t>
      </w:r>
      <w:r w:rsidR="00D76EDA" w:rsidRPr="00340B53">
        <w:rPr>
          <w:rFonts w:asciiTheme="minorHAnsi" w:hAnsiTheme="minorHAnsi" w:cstheme="minorHAnsi"/>
          <w:noProof/>
          <w:sz w:val="22"/>
          <w:szCs w:val="22"/>
        </w:rPr>
        <w:t>. poziva, kako</w:t>
      </w:r>
      <w:r w:rsidR="00D76EDA" w:rsidRPr="00D76EDA">
        <w:rPr>
          <w:rFonts w:asciiTheme="minorHAnsi" w:hAnsiTheme="minorHAnsi" w:cstheme="minorHAnsi"/>
          <w:noProof/>
          <w:sz w:val="22"/>
          <w:szCs w:val="22"/>
        </w:rPr>
        <w:t xml:space="preserve"> slijedi: </w:t>
      </w:r>
    </w:p>
    <w:p w:rsidR="00D76EDA" w:rsidRDefault="00D76EDA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  <w:bookmarkStart w:id="0" w:name="_GoBack"/>
      <w:bookmarkEnd w:id="0"/>
    </w:p>
    <w:p w:rsidR="001E2EB6" w:rsidRPr="00D76EDA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D76EDA" w:rsidRDefault="00D76EDA" w:rsidP="00D76EDA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2"/>
          <w:szCs w:val="22"/>
        </w:rPr>
      </w:pPr>
      <w:r w:rsidRPr="00D76EDA">
        <w:rPr>
          <w:rFonts w:asciiTheme="minorHAnsi" w:hAnsiTheme="minorHAnsi" w:cstheme="minorHAnsi"/>
          <w:b/>
          <w:bCs/>
          <w:noProof/>
          <w:sz w:val="22"/>
          <w:szCs w:val="22"/>
        </w:rPr>
        <w:t xml:space="preserve">Pravna i </w:t>
      </w:r>
      <w:r>
        <w:rPr>
          <w:rFonts w:asciiTheme="minorHAnsi" w:hAnsiTheme="minorHAnsi" w:cstheme="minorHAnsi"/>
          <w:b/>
          <w:bCs/>
          <w:noProof/>
          <w:sz w:val="22"/>
          <w:szCs w:val="22"/>
        </w:rPr>
        <w:t>poslovna sposobnost</w:t>
      </w:r>
    </w:p>
    <w:p w:rsidR="001E2EB6" w:rsidRPr="001E2EB6" w:rsidRDefault="001E2EB6" w:rsidP="00D76EDA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8"/>
          <w:szCs w:val="8"/>
        </w:rPr>
      </w:pPr>
    </w:p>
    <w:p w:rsidR="00D76EDA" w:rsidRPr="00D76EDA" w:rsidRDefault="00D76EDA" w:rsidP="00D76EDA">
      <w:pPr>
        <w:pStyle w:val="Odlomakpopisa"/>
        <w:numPr>
          <w:ilvl w:val="0"/>
          <w:numId w:val="28"/>
        </w:numPr>
        <w:tabs>
          <w:tab w:val="left" w:pos="709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w:t>P</w:t>
      </w:r>
      <w:r w:rsidRPr="00D76EDA">
        <w:rPr>
          <w:rFonts w:asciiTheme="minorHAnsi" w:hAnsiTheme="minorHAnsi" w:cstheme="minorHAnsi"/>
          <w:bCs/>
          <w:noProof/>
          <w:sz w:val="22"/>
          <w:szCs w:val="22"/>
        </w:rPr>
        <w:t xml:space="preserve">onuditelj </w:t>
      </w:r>
      <w:r w:rsidR="003E410E">
        <w:rPr>
          <w:rFonts w:asciiTheme="minorHAnsi" w:hAnsiTheme="minorHAnsi" w:cstheme="minorHAnsi"/>
          <w:bCs/>
          <w:noProof/>
          <w:sz w:val="22"/>
          <w:szCs w:val="22"/>
        </w:rPr>
        <w:t xml:space="preserve">je </w:t>
      </w:r>
      <w:r w:rsidRPr="00D76EDA">
        <w:rPr>
          <w:rFonts w:asciiTheme="minorHAnsi" w:hAnsiTheme="minorHAnsi" w:cstheme="minorHAnsi"/>
          <w:bCs/>
          <w:noProof/>
          <w:sz w:val="22"/>
          <w:szCs w:val="22"/>
        </w:rPr>
        <w:t xml:space="preserve">upisan u </w:t>
      </w:r>
      <w:r w:rsidRPr="00D76EDA">
        <w:rPr>
          <w:rFonts w:asciiTheme="minorHAnsi" w:hAnsiTheme="minorHAnsi" w:cstheme="minorHAnsi"/>
          <w:noProof/>
          <w:color w:val="000000"/>
          <w:sz w:val="22"/>
          <w:szCs w:val="22"/>
        </w:rPr>
        <w:t xml:space="preserve">sudski, obrtni, strukovni ili drugi odgovarajući registar države sjedišta </w:t>
      </w:r>
      <w:r>
        <w:rPr>
          <w:rFonts w:asciiTheme="minorHAnsi" w:hAnsiTheme="minorHAnsi" w:cstheme="minorHAnsi"/>
          <w:noProof/>
          <w:color w:val="000000"/>
          <w:sz w:val="22"/>
          <w:szCs w:val="22"/>
        </w:rPr>
        <w:t>p</w:t>
      </w:r>
      <w:r w:rsidRPr="00D76EDA">
        <w:rPr>
          <w:rFonts w:asciiTheme="minorHAnsi" w:hAnsiTheme="minorHAnsi" w:cstheme="minorHAnsi"/>
          <w:bCs/>
          <w:noProof/>
          <w:sz w:val="22"/>
          <w:szCs w:val="22"/>
        </w:rPr>
        <w:t>onuditelja</w:t>
      </w:r>
      <w:r>
        <w:rPr>
          <w:rFonts w:asciiTheme="minorHAnsi" w:hAnsiTheme="minorHAnsi" w:cstheme="minorHAnsi"/>
          <w:bCs/>
          <w:noProof/>
          <w:sz w:val="22"/>
          <w:szCs w:val="22"/>
        </w:rPr>
        <w:t xml:space="preserve">; </w:t>
      </w:r>
    </w:p>
    <w:p w:rsidR="00D76EDA" w:rsidRDefault="00D76EDA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D76EDA" w:rsidRDefault="00D76EDA" w:rsidP="009C1AC7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D76EDA">
        <w:rPr>
          <w:rFonts w:asciiTheme="minorHAnsi" w:eastAsia="Calibri" w:hAnsiTheme="minorHAnsi" w:cstheme="minorHAnsi"/>
          <w:b/>
          <w:bCs/>
          <w:sz w:val="22"/>
          <w:szCs w:val="22"/>
        </w:rPr>
        <w:t>Financijska sposobnost</w:t>
      </w:r>
    </w:p>
    <w:p w:rsidR="001E2EB6" w:rsidRPr="001E2EB6" w:rsidRDefault="001E2EB6" w:rsidP="009C1AC7">
      <w:pPr>
        <w:jc w:val="both"/>
        <w:rPr>
          <w:rFonts w:asciiTheme="minorHAnsi" w:eastAsia="Calibri" w:hAnsiTheme="minorHAnsi" w:cstheme="minorHAnsi"/>
          <w:b/>
          <w:bCs/>
          <w:sz w:val="8"/>
          <w:szCs w:val="8"/>
        </w:rPr>
      </w:pPr>
    </w:p>
    <w:p w:rsidR="003E410E" w:rsidRDefault="003E410E" w:rsidP="003E410E">
      <w:pPr>
        <w:pStyle w:val="Odlomakpopisa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  <w:lang w:bidi="hr-HR"/>
        </w:rPr>
      </w:pPr>
      <w:r>
        <w:rPr>
          <w:rFonts w:asciiTheme="minorHAnsi" w:hAnsiTheme="minorHAnsi" w:cstheme="minorHAnsi"/>
          <w:bCs/>
          <w:sz w:val="22"/>
          <w:szCs w:val="22"/>
          <w:lang w:bidi="hr-HR"/>
        </w:rPr>
        <w:t>p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onuditelj ima 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>ukupn</w:t>
      </w:r>
      <w:r w:rsidR="00301DD5">
        <w:rPr>
          <w:rFonts w:asciiTheme="minorHAnsi" w:hAnsiTheme="minorHAnsi" w:cstheme="minorHAnsi"/>
          <w:bCs/>
          <w:sz w:val="22"/>
          <w:szCs w:val="22"/>
          <w:lang w:bidi="hr-HR"/>
        </w:rPr>
        <w:t>e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>pr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>ihod</w:t>
      </w:r>
      <w:r w:rsidR="00301DD5">
        <w:rPr>
          <w:rFonts w:asciiTheme="minorHAnsi" w:hAnsiTheme="minorHAnsi" w:cstheme="minorHAnsi"/>
          <w:bCs/>
          <w:sz w:val="22"/>
          <w:szCs w:val="22"/>
          <w:lang w:bidi="hr-HR"/>
        </w:rPr>
        <w:t>e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u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>3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posljednje financijske godine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(2018., 2019., 2020.)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, kumulativno, minimalno u 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>2-strukom</w:t>
      </w:r>
      <w:r w:rsidRPr="00B341C0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iznosu vrijednosti procijenjene vrijednosti nabave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(minimalno </w:t>
      </w:r>
      <w:r w:rsidRPr="001217E3">
        <w:rPr>
          <w:rFonts w:asciiTheme="minorHAnsi" w:hAnsiTheme="minorHAnsi" w:cstheme="minorHAnsi"/>
          <w:sz w:val="22"/>
          <w:szCs w:val="22"/>
        </w:rPr>
        <w:t>4.088.413,46 kn x 2 =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67AFA">
        <w:rPr>
          <w:rFonts w:asciiTheme="minorHAnsi" w:hAnsiTheme="minorHAnsi" w:cstheme="minorHAnsi"/>
          <w:b/>
          <w:sz w:val="22"/>
          <w:szCs w:val="22"/>
        </w:rPr>
        <w:t>8.176.82</w:t>
      </w:r>
      <w:r w:rsidR="001E2EB6" w:rsidRPr="00B67AFA">
        <w:rPr>
          <w:rFonts w:asciiTheme="minorHAnsi" w:hAnsiTheme="minorHAnsi" w:cstheme="minorHAnsi"/>
          <w:b/>
          <w:sz w:val="22"/>
          <w:szCs w:val="22"/>
        </w:rPr>
        <w:t>7</w:t>
      </w:r>
      <w:r w:rsidRPr="00B67AFA">
        <w:rPr>
          <w:rFonts w:asciiTheme="minorHAnsi" w:hAnsiTheme="minorHAnsi" w:cstheme="minorHAnsi"/>
          <w:b/>
          <w:sz w:val="22"/>
          <w:szCs w:val="22"/>
        </w:rPr>
        <w:t xml:space="preserve"> kn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1217E3">
        <w:rPr>
          <w:rFonts w:asciiTheme="minorHAnsi" w:hAnsiTheme="minorHAnsi" w:cstheme="minorHAnsi"/>
          <w:bCs/>
          <w:sz w:val="22"/>
          <w:szCs w:val="22"/>
          <w:lang w:bidi="hr-HR"/>
        </w:rPr>
        <w:t>;</w:t>
      </w:r>
      <w:r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 </w:t>
      </w:r>
    </w:p>
    <w:tbl>
      <w:tblPr>
        <w:tblStyle w:val="Reetkatablice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1593"/>
        <w:gridCol w:w="1593"/>
        <w:gridCol w:w="1593"/>
        <w:gridCol w:w="1594"/>
      </w:tblGrid>
      <w:tr w:rsidR="001E2EB6" w:rsidRPr="001E2EB6" w:rsidTr="001E2EB6">
        <w:tc>
          <w:tcPr>
            <w:tcW w:w="2552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Opis/godina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2018. kn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2019. kn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2020. kn</w:t>
            </w:r>
          </w:p>
        </w:tc>
        <w:tc>
          <w:tcPr>
            <w:tcW w:w="1594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UKUPNO kn</w:t>
            </w:r>
          </w:p>
        </w:tc>
      </w:tr>
      <w:tr w:rsidR="001E2EB6" w:rsidTr="001E2EB6">
        <w:tc>
          <w:tcPr>
            <w:tcW w:w="2552" w:type="dxa"/>
            <w:shd w:val="clear" w:color="auto" w:fill="D9D9D9" w:themeFill="background1" w:themeFillShade="D9"/>
          </w:tcPr>
          <w:p w:rsidR="001E2EB6" w:rsidRP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 xml:space="preserve">Ukupni prihodi </w:t>
            </w:r>
          </w:p>
          <w:p w:rsidR="001E2EB6" w:rsidRDefault="001E2EB6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(min 8.176.827 kn)</w:t>
            </w:r>
          </w:p>
        </w:tc>
        <w:tc>
          <w:tcPr>
            <w:tcW w:w="1593" w:type="dxa"/>
            <w:vAlign w:val="center"/>
          </w:tcPr>
          <w:p w:rsidR="001E2EB6" w:rsidRDefault="001E2EB6" w:rsidP="001E2EB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208535642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85356426"/>
          </w:p>
        </w:tc>
        <w:tc>
          <w:tcPr>
            <w:tcW w:w="1593" w:type="dxa"/>
            <w:vAlign w:val="center"/>
          </w:tcPr>
          <w:p w:rsidR="001E2EB6" w:rsidRDefault="001E2EB6" w:rsidP="001E2EB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175519932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755199323"/>
          </w:p>
        </w:tc>
        <w:tc>
          <w:tcPr>
            <w:tcW w:w="1593" w:type="dxa"/>
            <w:vAlign w:val="center"/>
          </w:tcPr>
          <w:p w:rsidR="001E2EB6" w:rsidRDefault="001E2EB6" w:rsidP="001E2EB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578766249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578766249"/>
          </w:p>
        </w:tc>
        <w:tc>
          <w:tcPr>
            <w:tcW w:w="1594" w:type="dxa"/>
            <w:vAlign w:val="center"/>
          </w:tcPr>
          <w:p w:rsidR="001E2EB6" w:rsidRDefault="001E2EB6" w:rsidP="001E2EB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140017987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00179874"/>
          </w:p>
        </w:tc>
      </w:tr>
    </w:tbl>
    <w:p w:rsidR="003E410E" w:rsidRPr="001E2EB6" w:rsidRDefault="003E410E" w:rsidP="003E410E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bCs/>
          <w:sz w:val="16"/>
          <w:szCs w:val="16"/>
          <w:lang w:bidi="hr-HR"/>
        </w:rPr>
      </w:pPr>
    </w:p>
    <w:p w:rsidR="003E410E" w:rsidRPr="001E2EB6" w:rsidRDefault="003E410E" w:rsidP="003E410E">
      <w:pPr>
        <w:pStyle w:val="Tijeloteksta"/>
        <w:numPr>
          <w:ilvl w:val="0"/>
          <w:numId w:val="34"/>
        </w:numPr>
        <w:spacing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B341C0">
        <w:rPr>
          <w:rFonts w:asciiTheme="minorHAnsi" w:hAnsiTheme="minorHAnsi" w:cstheme="minorHAnsi"/>
          <w:sz w:val="22"/>
          <w:szCs w:val="22"/>
        </w:rPr>
        <w:t xml:space="preserve">onuditelj pozitivno posluje u </w:t>
      </w:r>
      <w:r>
        <w:rPr>
          <w:rFonts w:asciiTheme="minorHAnsi" w:hAnsiTheme="minorHAnsi" w:cstheme="minorHAnsi"/>
          <w:sz w:val="22"/>
          <w:szCs w:val="22"/>
        </w:rPr>
        <w:t xml:space="preserve">3 posljednje financije godine </w:t>
      </w:r>
      <w:r>
        <w:rPr>
          <w:rFonts w:asciiTheme="minorHAnsi" w:hAnsiTheme="minorHAnsi" w:cstheme="minorHAnsi"/>
          <w:bCs w:val="0"/>
          <w:sz w:val="22"/>
          <w:szCs w:val="22"/>
          <w:lang w:bidi="hr-HR"/>
        </w:rPr>
        <w:t xml:space="preserve">(2018., 2019., 2020.); </w:t>
      </w:r>
    </w:p>
    <w:tbl>
      <w:tblPr>
        <w:tblStyle w:val="Reetkatablice"/>
        <w:tblW w:w="0" w:type="auto"/>
        <w:tblInd w:w="704" w:type="dxa"/>
        <w:tblLook w:val="04A0" w:firstRow="1" w:lastRow="0" w:firstColumn="1" w:lastColumn="0" w:noHBand="0" w:noVBand="1"/>
      </w:tblPr>
      <w:tblGrid>
        <w:gridCol w:w="2552"/>
        <w:gridCol w:w="2124"/>
        <w:gridCol w:w="2124"/>
        <w:gridCol w:w="2125"/>
      </w:tblGrid>
      <w:tr w:rsidR="00914ADE" w:rsidRPr="001E2EB6" w:rsidTr="00914ADE">
        <w:tc>
          <w:tcPr>
            <w:tcW w:w="2552" w:type="dxa"/>
            <w:shd w:val="clear" w:color="auto" w:fill="D9D9D9" w:themeFill="background1" w:themeFillShade="D9"/>
          </w:tcPr>
          <w:p w:rsidR="00914ADE" w:rsidRPr="001E2EB6" w:rsidRDefault="00914ADE" w:rsidP="008921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Opis/godina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:rsidR="00914ADE" w:rsidRPr="001E2EB6" w:rsidRDefault="00914ADE" w:rsidP="008921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2018. kn</w:t>
            </w:r>
          </w:p>
        </w:tc>
        <w:tc>
          <w:tcPr>
            <w:tcW w:w="2124" w:type="dxa"/>
            <w:shd w:val="clear" w:color="auto" w:fill="D9D9D9" w:themeFill="background1" w:themeFillShade="D9"/>
          </w:tcPr>
          <w:p w:rsidR="00914ADE" w:rsidRPr="001E2EB6" w:rsidRDefault="00914ADE" w:rsidP="008921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2019. kn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914ADE" w:rsidRPr="001E2EB6" w:rsidRDefault="00914ADE" w:rsidP="008921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2020. kn</w:t>
            </w:r>
          </w:p>
        </w:tc>
      </w:tr>
      <w:tr w:rsidR="00914ADE" w:rsidTr="00914ADE">
        <w:tc>
          <w:tcPr>
            <w:tcW w:w="2552" w:type="dxa"/>
            <w:shd w:val="clear" w:color="auto" w:fill="D9D9D9" w:themeFill="background1" w:themeFillShade="D9"/>
          </w:tcPr>
          <w:p w:rsidR="00914ADE" w:rsidRPr="001E2EB6" w:rsidRDefault="00914ADE" w:rsidP="0089217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Neto dobit</w:t>
            </w:r>
          </w:p>
          <w:p w:rsidR="00914ADE" w:rsidRDefault="00914ADE" w:rsidP="001E2EB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pozitivna</w:t>
            </w:r>
            <w:r w:rsidRPr="001E2EB6">
              <w:rPr>
                <w:rFonts w:asciiTheme="minorHAnsi" w:hAnsiTheme="minorHAnsi" w:cstheme="minorHAnsi"/>
                <w:b/>
                <w:bCs/>
                <w:sz w:val="22"/>
                <w:szCs w:val="22"/>
                <w:lang w:bidi="hr-HR"/>
              </w:rPr>
              <w:t>)</w:t>
            </w:r>
          </w:p>
        </w:tc>
        <w:tc>
          <w:tcPr>
            <w:tcW w:w="2124" w:type="dxa"/>
            <w:vAlign w:val="center"/>
          </w:tcPr>
          <w:p w:rsidR="00914ADE" w:rsidRDefault="00914ADE" w:rsidP="0089217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1194222780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94222780"/>
          </w:p>
        </w:tc>
        <w:tc>
          <w:tcPr>
            <w:tcW w:w="2124" w:type="dxa"/>
            <w:vAlign w:val="center"/>
          </w:tcPr>
          <w:p w:rsidR="00914ADE" w:rsidRDefault="00914ADE" w:rsidP="0089217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1254883399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254883399"/>
          </w:p>
        </w:tc>
        <w:tc>
          <w:tcPr>
            <w:tcW w:w="2125" w:type="dxa"/>
            <w:vAlign w:val="center"/>
          </w:tcPr>
          <w:p w:rsidR="00914ADE" w:rsidRDefault="00914ADE" w:rsidP="00892177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 w:cstheme="minorHAnsi"/>
                <w:bCs/>
                <w:sz w:val="22"/>
                <w:szCs w:val="22"/>
                <w:lang w:bidi="hr-HR"/>
              </w:rPr>
            </w:pPr>
            <w:permStart w:id="1168848891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68848891"/>
          </w:p>
        </w:tc>
      </w:tr>
    </w:tbl>
    <w:p w:rsidR="001E2EB6" w:rsidRPr="001E2EB6" w:rsidRDefault="001E2EB6" w:rsidP="001E2EB6">
      <w:pPr>
        <w:pStyle w:val="Tijeloteksta"/>
        <w:spacing w:line="252" w:lineRule="auto"/>
        <w:rPr>
          <w:rFonts w:asciiTheme="minorHAnsi" w:hAnsiTheme="minorHAnsi" w:cstheme="minorHAnsi"/>
          <w:sz w:val="16"/>
          <w:szCs w:val="16"/>
        </w:rPr>
      </w:pPr>
    </w:p>
    <w:p w:rsidR="003E410E" w:rsidRPr="005E07DC" w:rsidRDefault="003E410E" w:rsidP="003E410E">
      <w:pPr>
        <w:pStyle w:val="Tijeloteksta"/>
        <w:numPr>
          <w:ilvl w:val="0"/>
          <w:numId w:val="34"/>
        </w:numPr>
        <w:spacing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 w:val="0"/>
          <w:sz w:val="22"/>
          <w:szCs w:val="22"/>
          <w:lang w:bidi="hr-HR"/>
        </w:rPr>
        <w:t>ponuditelj</w:t>
      </w:r>
      <w:r w:rsidRPr="005E07DC">
        <w:rPr>
          <w:rFonts w:asciiTheme="minorHAnsi" w:hAnsiTheme="minorHAnsi" w:cstheme="minorHAnsi"/>
          <w:bCs w:val="0"/>
          <w:sz w:val="22"/>
          <w:szCs w:val="22"/>
          <w:lang w:bidi="hr-HR"/>
        </w:rPr>
        <w:t xml:space="preserve"> n</w:t>
      </w:r>
      <w:r>
        <w:rPr>
          <w:rFonts w:asciiTheme="minorHAnsi" w:hAnsiTheme="minorHAnsi" w:cstheme="minorHAnsi"/>
          <w:bCs w:val="0"/>
          <w:sz w:val="22"/>
          <w:szCs w:val="22"/>
          <w:lang w:bidi="hr-HR"/>
        </w:rPr>
        <w:t>ije</w:t>
      </w:r>
      <w:r w:rsidRPr="005E07DC">
        <w:rPr>
          <w:rFonts w:asciiTheme="minorHAnsi" w:hAnsiTheme="minorHAnsi" w:cstheme="minorHAnsi"/>
          <w:bCs w:val="0"/>
          <w:sz w:val="22"/>
          <w:szCs w:val="22"/>
          <w:lang w:bidi="hr-HR"/>
        </w:rPr>
        <w:t xml:space="preserve"> bi</w:t>
      </w:r>
      <w:r>
        <w:rPr>
          <w:rFonts w:asciiTheme="minorHAnsi" w:hAnsiTheme="minorHAnsi" w:cstheme="minorHAnsi"/>
          <w:bCs w:val="0"/>
          <w:sz w:val="22"/>
          <w:szCs w:val="22"/>
          <w:lang w:bidi="hr-HR"/>
        </w:rPr>
        <w:t>o</w:t>
      </w:r>
      <w:r w:rsidRPr="005E07DC">
        <w:rPr>
          <w:rFonts w:asciiTheme="minorHAnsi" w:hAnsiTheme="minorHAnsi" w:cstheme="minorHAnsi"/>
          <w:bCs w:val="0"/>
          <w:sz w:val="22"/>
          <w:szCs w:val="22"/>
          <w:lang w:bidi="hr-HR"/>
        </w:rPr>
        <w:t xml:space="preserve"> u blokadi ukupno više od 30 dana u proteklih 6 mjeseci, od čega ne više od 15 dana u kontinuitetu uz uvjet da nije u blokadi u trenutku ishođenja BON-2/SOL-2 obrasca</w:t>
      </w:r>
      <w:r w:rsidR="00B67AFA">
        <w:rPr>
          <w:rFonts w:asciiTheme="minorHAnsi" w:hAnsiTheme="minorHAnsi" w:cstheme="minorHAnsi"/>
          <w:bCs w:val="0"/>
          <w:sz w:val="22"/>
          <w:szCs w:val="22"/>
          <w:lang w:bidi="hr-HR"/>
        </w:rPr>
        <w:t xml:space="preserve"> </w:t>
      </w:r>
      <w:r w:rsidR="00B67AFA" w:rsidRPr="00351CEF">
        <w:rPr>
          <w:rFonts w:asciiTheme="minorHAnsi" w:hAnsiTheme="minorHAnsi" w:cstheme="minorHAnsi"/>
          <w:bCs w:val="0"/>
          <w:sz w:val="22"/>
          <w:szCs w:val="22"/>
          <w:lang w:bidi="hr-HR"/>
        </w:rPr>
        <w:t>ili</w:t>
      </w:r>
      <w:r w:rsidR="00B67AFA" w:rsidRPr="00351CEF">
        <w:rPr>
          <w:rFonts w:asciiTheme="minorHAnsi" w:hAnsiTheme="minorHAnsi" w:cstheme="minorHAnsi"/>
          <w:sz w:val="22"/>
          <w:szCs w:val="22"/>
        </w:rPr>
        <w:t xml:space="preserve"> drugog jednakovrijednog dokumenta koj</w:t>
      </w:r>
      <w:r w:rsidR="00106DC4">
        <w:rPr>
          <w:rFonts w:asciiTheme="minorHAnsi" w:hAnsiTheme="minorHAnsi" w:cstheme="minorHAnsi"/>
          <w:sz w:val="22"/>
          <w:szCs w:val="22"/>
        </w:rPr>
        <w:t>eg</w:t>
      </w:r>
      <w:r w:rsidR="00B67AFA" w:rsidRPr="00351CEF">
        <w:rPr>
          <w:rFonts w:asciiTheme="minorHAnsi" w:hAnsiTheme="minorHAnsi" w:cstheme="minorHAnsi"/>
          <w:sz w:val="22"/>
          <w:szCs w:val="22"/>
        </w:rPr>
        <w:t xml:space="preserve"> izdaju bankarske ili druge institucije</w:t>
      </w:r>
      <w:r w:rsidR="00B67AFA">
        <w:rPr>
          <w:rFonts w:asciiTheme="minorHAnsi" w:hAnsiTheme="minorHAnsi" w:cstheme="minorHAnsi"/>
          <w:sz w:val="22"/>
          <w:szCs w:val="22"/>
        </w:rPr>
        <w:t xml:space="preserve"> u državi sjedišta ponuditelja</w:t>
      </w:r>
      <w:r w:rsidR="001E2EB6">
        <w:rPr>
          <w:rFonts w:asciiTheme="minorHAnsi" w:hAnsiTheme="minorHAnsi" w:cstheme="minorHAnsi"/>
          <w:bCs w:val="0"/>
          <w:sz w:val="22"/>
          <w:szCs w:val="22"/>
          <w:lang w:bidi="hr-HR"/>
        </w:rPr>
        <w:t>;</w:t>
      </w:r>
    </w:p>
    <w:p w:rsidR="00D76EDA" w:rsidRDefault="00D76EDA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314122" w:rsidRDefault="00314122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1E2EB6">
        <w:rPr>
          <w:rFonts w:asciiTheme="minorHAnsi" w:eastAsia="Calibri" w:hAnsiTheme="minorHAnsi" w:cstheme="minorHAnsi"/>
          <w:b/>
          <w:bCs/>
          <w:sz w:val="22"/>
          <w:szCs w:val="22"/>
        </w:rPr>
        <w:lastRenderedPageBreak/>
        <w:t>Tehnička i stručna sposobnost</w:t>
      </w:r>
    </w:p>
    <w:p w:rsidR="001E2EB6" w:rsidRPr="001E2EB6" w:rsidRDefault="001E2EB6" w:rsidP="009C1AC7">
      <w:pPr>
        <w:jc w:val="both"/>
        <w:rPr>
          <w:rFonts w:asciiTheme="minorHAnsi" w:eastAsia="Calibri" w:hAnsiTheme="minorHAnsi" w:cstheme="minorHAnsi"/>
          <w:b/>
          <w:bCs/>
          <w:sz w:val="8"/>
          <w:szCs w:val="8"/>
        </w:rPr>
      </w:pPr>
    </w:p>
    <w:p w:rsidR="001E2EB6" w:rsidRDefault="001E2EB6" w:rsidP="001E2EB6">
      <w:pPr>
        <w:pStyle w:val="Odlomakpopisa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 xml:space="preserve">onuditelj </w:t>
      </w:r>
      <w:r w:rsidRPr="00F61623">
        <w:rPr>
          <w:rFonts w:asciiTheme="minorHAnsi" w:hAnsiTheme="minorHAnsi" w:cstheme="minorHAnsi"/>
          <w:sz w:val="22"/>
          <w:szCs w:val="22"/>
        </w:rPr>
        <w:t>je uredno izvršio</w:t>
      </w:r>
      <w:r>
        <w:rPr>
          <w:rFonts w:asciiTheme="minorHAnsi" w:hAnsiTheme="minorHAnsi" w:cstheme="minorHAnsi"/>
          <w:sz w:val="22"/>
          <w:szCs w:val="22"/>
        </w:rPr>
        <w:t xml:space="preserve"> najmanje</w:t>
      </w:r>
      <w:r w:rsidRPr="00F61623">
        <w:rPr>
          <w:rFonts w:asciiTheme="minorHAnsi" w:hAnsiTheme="minorHAnsi" w:cstheme="minorHAnsi"/>
          <w:sz w:val="22"/>
          <w:szCs w:val="22"/>
        </w:rPr>
        <w:t xml:space="preserve"> jedne radove i </w:t>
      </w:r>
      <w:r>
        <w:rPr>
          <w:rFonts w:asciiTheme="minorHAnsi" w:hAnsiTheme="minorHAnsi" w:cstheme="minorHAnsi"/>
          <w:sz w:val="22"/>
          <w:szCs w:val="22"/>
        </w:rPr>
        <w:t>montirao opremu</w:t>
      </w:r>
      <w:r w:rsidRPr="00F61623">
        <w:rPr>
          <w:rFonts w:asciiTheme="minorHAnsi" w:hAnsiTheme="minorHAnsi" w:cstheme="minorHAnsi"/>
          <w:sz w:val="22"/>
          <w:szCs w:val="22"/>
        </w:rPr>
        <w:t>, iste ili slične predmetu nabave, u vrijednosti procijenjene vrijednosti nabave</w:t>
      </w:r>
      <w:r>
        <w:rPr>
          <w:rFonts w:asciiTheme="minorHAnsi" w:hAnsiTheme="minorHAnsi" w:cstheme="minorHAnsi"/>
          <w:sz w:val="22"/>
          <w:szCs w:val="22"/>
        </w:rPr>
        <w:t xml:space="preserve"> iz točke</w:t>
      </w:r>
      <w:r w:rsidR="003E3AB9">
        <w:rPr>
          <w:rFonts w:asciiTheme="minorHAnsi" w:hAnsiTheme="minorHAnsi" w:cstheme="minorHAnsi"/>
          <w:sz w:val="22"/>
          <w:szCs w:val="22"/>
        </w:rPr>
        <w:t xml:space="preserve"> 5.</w:t>
      </w:r>
      <w:r>
        <w:rPr>
          <w:rFonts w:asciiTheme="minorHAnsi" w:hAnsiTheme="minorHAnsi" w:cstheme="minorHAnsi"/>
          <w:sz w:val="22"/>
          <w:szCs w:val="22"/>
        </w:rPr>
        <w:t xml:space="preserve"> poziva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 xml:space="preserve">, u godini u kojoj je započeo postupak nabave (2021.g.) i/ili tijekom </w:t>
      </w:r>
      <w:r w:rsidR="00B67AFA">
        <w:rPr>
          <w:rFonts w:asciiTheme="minorHAnsi" w:hAnsiTheme="minorHAnsi" w:cstheme="minorHAnsi"/>
          <w:color w:val="000000"/>
          <w:sz w:val="22"/>
          <w:szCs w:val="22"/>
        </w:rPr>
        <w:t>5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>godin</w:t>
      </w:r>
      <w:r w:rsidR="00B67AFA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 xml:space="preserve"> koje prethode toj godini (</w:t>
      </w:r>
      <w:r w:rsidR="00B67AFA">
        <w:rPr>
          <w:rFonts w:asciiTheme="minorHAnsi" w:hAnsiTheme="minorHAnsi" w:cstheme="minorHAnsi"/>
          <w:color w:val="000000"/>
          <w:sz w:val="22"/>
          <w:szCs w:val="22"/>
        </w:rPr>
        <w:t>2016., 2017., 2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>0</w:t>
      </w:r>
      <w:r>
        <w:rPr>
          <w:rFonts w:asciiTheme="minorHAnsi" w:hAnsiTheme="minorHAnsi" w:cstheme="minorHAnsi"/>
          <w:color w:val="000000"/>
          <w:sz w:val="22"/>
          <w:szCs w:val="22"/>
        </w:rPr>
        <w:t>18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>., 2019., 20</w:t>
      </w:r>
      <w:r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F61623">
        <w:rPr>
          <w:rFonts w:asciiTheme="minorHAnsi" w:hAnsiTheme="minorHAnsi" w:cstheme="minorHAnsi"/>
          <w:color w:val="000000"/>
          <w:sz w:val="22"/>
          <w:szCs w:val="22"/>
        </w:rPr>
        <w:t>.)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</w:p>
    <w:tbl>
      <w:tblPr>
        <w:tblW w:w="89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1"/>
        <w:gridCol w:w="2835"/>
        <w:gridCol w:w="1876"/>
      </w:tblGrid>
      <w:tr w:rsidR="003E3AB9" w:rsidRPr="003E3AB9" w:rsidTr="003E3AB9">
        <w:trPr>
          <w:trHeight w:val="784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</w:rPr>
              <w:t>RB</w:t>
            </w:r>
          </w:p>
        </w:tc>
        <w:tc>
          <w:tcPr>
            <w:tcW w:w="3681" w:type="dxa"/>
            <w:shd w:val="clear" w:color="auto" w:fill="D9D9D9" w:themeFill="background1" w:themeFillShade="D9"/>
            <w:vAlign w:val="center"/>
          </w:tcPr>
          <w:p w:rsid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Naziv druge </w:t>
            </w:r>
          </w:p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ugovorne strane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3E3A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Datum kada su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izvršeni radovi i montirana oprema</w:t>
            </w:r>
          </w:p>
        </w:tc>
        <w:tc>
          <w:tcPr>
            <w:tcW w:w="1876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Vrijednost ugovora</w:t>
            </w:r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134903031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34903031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237639651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37639651"/>
          </w:p>
        </w:tc>
        <w:tc>
          <w:tcPr>
            <w:tcW w:w="1876" w:type="dxa"/>
            <w:vAlign w:val="center"/>
          </w:tcPr>
          <w:p w:rsidR="003E3AB9" w:rsidRPr="003E3AB9" w:rsidRDefault="00914ADE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38751613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87516136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76482410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64824104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2063601017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63601017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1907622387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907622387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60000221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600002212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190547362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905473628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14741501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47415016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98653206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986532066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171665395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716653952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1710955420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710955420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5.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496175067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496175067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557603219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557603219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204578749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45787496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102755934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27559343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24204307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42043074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71841202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718412024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627534101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627534101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114734928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47349282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1003900957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003900957"/>
          </w:p>
        </w:tc>
      </w:tr>
      <w:tr w:rsidR="003E3AB9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E3AB9" w:rsidRPr="003E3AB9" w:rsidRDefault="003E3AB9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8.</w:t>
            </w:r>
          </w:p>
        </w:tc>
        <w:tc>
          <w:tcPr>
            <w:tcW w:w="3681" w:type="dxa"/>
            <w:vAlign w:val="center"/>
          </w:tcPr>
          <w:p w:rsidR="003E3AB9" w:rsidRPr="003E3AB9" w:rsidRDefault="00914ADE" w:rsidP="00914AD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ermStart w:id="2129612207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129612207"/>
          </w:p>
        </w:tc>
        <w:tc>
          <w:tcPr>
            <w:tcW w:w="2835" w:type="dxa"/>
            <w:vAlign w:val="center"/>
          </w:tcPr>
          <w:p w:rsidR="003E3AB9" w:rsidRPr="003E3AB9" w:rsidRDefault="00914ADE" w:rsidP="003E3AB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186335055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863350556"/>
          </w:p>
        </w:tc>
        <w:tc>
          <w:tcPr>
            <w:tcW w:w="1876" w:type="dxa"/>
            <w:vAlign w:val="center"/>
          </w:tcPr>
          <w:p w:rsidR="003E3AB9" w:rsidRPr="003E3AB9" w:rsidRDefault="00314122" w:rsidP="003E3AB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permStart w:id="201926069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019260693"/>
          </w:p>
        </w:tc>
      </w:tr>
      <w:tr w:rsidR="00106DC4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06DC4" w:rsidRDefault="00106DC4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9.</w:t>
            </w:r>
          </w:p>
        </w:tc>
        <w:tc>
          <w:tcPr>
            <w:tcW w:w="3681" w:type="dxa"/>
            <w:vAlign w:val="center"/>
          </w:tcPr>
          <w:p w:rsidR="00106DC4" w:rsidRPr="001A2DF9" w:rsidRDefault="00106DC4" w:rsidP="00914AD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606538015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606538015"/>
          </w:p>
        </w:tc>
        <w:tc>
          <w:tcPr>
            <w:tcW w:w="2835" w:type="dxa"/>
            <w:vAlign w:val="center"/>
          </w:tcPr>
          <w:p w:rsidR="00106DC4" w:rsidRPr="001A2DF9" w:rsidRDefault="00106DC4" w:rsidP="003E3AB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68605096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686050966"/>
          </w:p>
        </w:tc>
        <w:tc>
          <w:tcPr>
            <w:tcW w:w="1876" w:type="dxa"/>
            <w:vAlign w:val="center"/>
          </w:tcPr>
          <w:p w:rsidR="00106DC4" w:rsidRPr="001A2DF9" w:rsidRDefault="00106DC4" w:rsidP="003E3AB9">
            <w:pPr>
              <w:jc w:val="right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8259810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282598108"/>
          </w:p>
        </w:tc>
      </w:tr>
      <w:tr w:rsidR="00106DC4" w:rsidRPr="003E3AB9" w:rsidTr="00914ADE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106DC4" w:rsidRDefault="00106DC4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10.</w:t>
            </w:r>
          </w:p>
        </w:tc>
        <w:tc>
          <w:tcPr>
            <w:tcW w:w="3681" w:type="dxa"/>
            <w:vAlign w:val="center"/>
          </w:tcPr>
          <w:p w:rsidR="00106DC4" w:rsidRPr="001A2DF9" w:rsidRDefault="00106DC4" w:rsidP="00914AD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98220846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982208468"/>
          </w:p>
        </w:tc>
        <w:tc>
          <w:tcPr>
            <w:tcW w:w="2835" w:type="dxa"/>
            <w:vAlign w:val="center"/>
          </w:tcPr>
          <w:p w:rsidR="00106DC4" w:rsidRPr="001A2DF9" w:rsidRDefault="00106DC4" w:rsidP="003E3AB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361309980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61309980"/>
          </w:p>
        </w:tc>
        <w:tc>
          <w:tcPr>
            <w:tcW w:w="1876" w:type="dxa"/>
            <w:vAlign w:val="center"/>
          </w:tcPr>
          <w:p w:rsidR="00106DC4" w:rsidRPr="001A2DF9" w:rsidRDefault="00106DC4" w:rsidP="003E3AB9">
            <w:pPr>
              <w:jc w:val="right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810126572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810126572"/>
          </w:p>
        </w:tc>
      </w:tr>
    </w:tbl>
    <w:p w:rsidR="001E2EB6" w:rsidRPr="001E2EB6" w:rsidRDefault="001E2EB6" w:rsidP="001E2EB6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1E2EB6" w:rsidRPr="00F61623" w:rsidRDefault="003E3AB9" w:rsidP="001E2EB6">
      <w:pPr>
        <w:pStyle w:val="Odlomakpopisa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="001E2EB6">
        <w:rPr>
          <w:rFonts w:asciiTheme="minorHAnsi" w:hAnsiTheme="minorHAnsi" w:cstheme="minorHAnsi"/>
          <w:color w:val="000000"/>
          <w:sz w:val="22"/>
          <w:szCs w:val="22"/>
        </w:rPr>
        <w:t xml:space="preserve">onuditelj ima </w:t>
      </w:r>
      <w:r w:rsidR="00B67AFA">
        <w:rPr>
          <w:rFonts w:asciiTheme="minorHAnsi" w:hAnsiTheme="minorHAnsi" w:cstheme="minorHAnsi"/>
          <w:color w:val="000000"/>
          <w:sz w:val="22"/>
          <w:szCs w:val="22"/>
        </w:rPr>
        <w:t>na raspolaganju</w:t>
      </w:r>
      <w:r w:rsidR="00914AD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1E2EB6">
        <w:rPr>
          <w:rFonts w:asciiTheme="minorHAnsi" w:hAnsiTheme="minorHAnsi" w:cstheme="minorHAnsi"/>
          <w:color w:val="000000"/>
          <w:sz w:val="22"/>
          <w:szCs w:val="22"/>
        </w:rPr>
        <w:t xml:space="preserve">najmanje 4 ovlaštena inženjera gradilišta (glavni inženjer gradilišta, inženjer građevine, inženjer strojarstva, inženjer elektrotehnike). </w:t>
      </w:r>
    </w:p>
    <w:tbl>
      <w:tblPr>
        <w:tblW w:w="895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196"/>
        <w:gridCol w:w="4196"/>
      </w:tblGrid>
      <w:tr w:rsidR="00B67AFA" w:rsidRPr="003E3AB9" w:rsidTr="00B67AFA">
        <w:trPr>
          <w:trHeight w:val="784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8921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SimSun" w:hAnsiTheme="minorHAnsi" w:cstheme="minorHAnsi"/>
                <w:b/>
                <w:bCs/>
                <w:sz w:val="22"/>
                <w:szCs w:val="22"/>
              </w:rPr>
              <w:t>RB</w:t>
            </w:r>
          </w:p>
        </w:tc>
        <w:tc>
          <w:tcPr>
            <w:tcW w:w="4196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3E3AB9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Opis stavke</w:t>
            </w:r>
          </w:p>
        </w:tc>
        <w:tc>
          <w:tcPr>
            <w:tcW w:w="4196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89217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Ime i prezime</w:t>
            </w:r>
          </w:p>
        </w:tc>
      </w:tr>
      <w:tr w:rsidR="00B67AFA" w:rsidRPr="003E3AB9" w:rsidTr="00B67AFA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4196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3E3A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Glavni inženjer gradilišta</w:t>
            </w:r>
          </w:p>
        </w:tc>
        <w:tc>
          <w:tcPr>
            <w:tcW w:w="4196" w:type="dxa"/>
            <w:vAlign w:val="center"/>
          </w:tcPr>
          <w:p w:rsidR="00B67AFA" w:rsidRPr="003E3AB9" w:rsidRDefault="00B67AFA" w:rsidP="008921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39389289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393892893"/>
          </w:p>
        </w:tc>
      </w:tr>
      <w:tr w:rsidR="00B67AFA" w:rsidRPr="003E3AB9" w:rsidTr="00B67AFA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sz w:val="22"/>
                <w:szCs w:val="22"/>
              </w:rPr>
              <w:t>2.</w:t>
            </w:r>
          </w:p>
        </w:tc>
        <w:tc>
          <w:tcPr>
            <w:tcW w:w="4196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3E3A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Inženjer građevine</w:t>
            </w:r>
          </w:p>
        </w:tc>
        <w:tc>
          <w:tcPr>
            <w:tcW w:w="4196" w:type="dxa"/>
            <w:vAlign w:val="center"/>
          </w:tcPr>
          <w:p w:rsidR="00B67AFA" w:rsidRPr="003E3AB9" w:rsidRDefault="00B67AFA" w:rsidP="008921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182008487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820084878"/>
          </w:p>
        </w:tc>
      </w:tr>
      <w:tr w:rsidR="00B67AFA" w:rsidRPr="003E3AB9" w:rsidTr="00B67AFA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4196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3E3A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Inženjer strojarstva</w:t>
            </w:r>
          </w:p>
        </w:tc>
        <w:tc>
          <w:tcPr>
            <w:tcW w:w="4196" w:type="dxa"/>
            <w:vAlign w:val="center"/>
          </w:tcPr>
          <w:p w:rsidR="00B67AFA" w:rsidRPr="003E3AB9" w:rsidRDefault="00B67AFA" w:rsidP="008921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1212486905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212486905"/>
          </w:p>
        </w:tc>
      </w:tr>
      <w:tr w:rsidR="00B67AFA" w:rsidRPr="003E3AB9" w:rsidTr="00B67AFA">
        <w:trPr>
          <w:trHeight w:val="300"/>
          <w:jc w:val="right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89217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4.</w:t>
            </w:r>
          </w:p>
        </w:tc>
        <w:tc>
          <w:tcPr>
            <w:tcW w:w="4196" w:type="dxa"/>
            <w:shd w:val="clear" w:color="auto" w:fill="D9D9D9" w:themeFill="background1" w:themeFillShade="D9"/>
            <w:vAlign w:val="center"/>
          </w:tcPr>
          <w:p w:rsidR="00B67AFA" w:rsidRPr="003E3AB9" w:rsidRDefault="00B67AFA" w:rsidP="003E3AB9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E3AB9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Inženjer elektrotehnike</w:t>
            </w:r>
          </w:p>
        </w:tc>
        <w:tc>
          <w:tcPr>
            <w:tcW w:w="4196" w:type="dxa"/>
            <w:vAlign w:val="center"/>
          </w:tcPr>
          <w:p w:rsidR="00B67AFA" w:rsidRPr="003E3AB9" w:rsidRDefault="00B67AFA" w:rsidP="0089217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ermStart w:id="58223890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582238906"/>
          </w:p>
        </w:tc>
      </w:tr>
    </w:tbl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E2EB6" w:rsidRDefault="001E2EB6" w:rsidP="009C1AC7">
      <w:pPr>
        <w:jc w:val="both"/>
        <w:rPr>
          <w:rFonts w:asciiTheme="minorHAnsi" w:eastAsia="Calibri" w:hAnsiTheme="minorHAnsi" w:cstheme="minorHAnsi"/>
          <w:bCs/>
          <w:sz w:val="22"/>
          <w:szCs w:val="22"/>
        </w:rPr>
      </w:pPr>
    </w:p>
    <w:p w:rsidR="00133C0C" w:rsidRPr="00EE45D0" w:rsidRDefault="00133C0C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Style w:val="Reetkatablic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0"/>
        <w:gridCol w:w="3684"/>
        <w:gridCol w:w="2835"/>
      </w:tblGrid>
      <w:tr w:rsidR="000C69C8" w:rsidRPr="001A2DF9" w:rsidTr="00CE51C3">
        <w:tc>
          <w:tcPr>
            <w:tcW w:w="3120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Mjesto i datum: </w:t>
            </w:r>
          </w:p>
        </w:tc>
        <w:tc>
          <w:tcPr>
            <w:tcW w:w="3684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0C69C8" w:rsidRPr="001A2DF9" w:rsidTr="00CE51C3">
        <w:tc>
          <w:tcPr>
            <w:tcW w:w="3120" w:type="dxa"/>
            <w:tcBorders>
              <w:bottom w:val="single" w:sz="2" w:space="0" w:color="auto"/>
            </w:tcBorders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13908867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139088673"/>
          </w:p>
        </w:tc>
        <w:tc>
          <w:tcPr>
            <w:tcW w:w="3684" w:type="dxa"/>
          </w:tcPr>
          <w:p w:rsidR="000C69C8" w:rsidRPr="001A2DF9" w:rsidRDefault="000C69C8" w:rsidP="00CE51C3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0C69C8" w:rsidRPr="001A2DF9" w:rsidTr="00CE51C3">
        <w:tc>
          <w:tcPr>
            <w:tcW w:w="3120" w:type="dxa"/>
            <w:tcBorders>
              <w:top w:val="single" w:sz="2" w:space="0" w:color="auto"/>
            </w:tcBorders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3684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:rsidR="000C69C8" w:rsidRPr="001A2DF9" w:rsidRDefault="000C69C8" w:rsidP="00F04779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(P</w:t>
            </w:r>
            <w:r w:rsidR="00AB28B9"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ečat i potpis</w:t>
            </w: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)</w:t>
            </w:r>
          </w:p>
        </w:tc>
      </w:tr>
    </w:tbl>
    <w:p w:rsidR="00B61B07" w:rsidRPr="00EE45D0" w:rsidRDefault="00B61B07" w:rsidP="001239A7">
      <w:pPr>
        <w:spacing w:line="252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B61B07" w:rsidRPr="00EE45D0" w:rsidSect="00EE45D0">
      <w:headerReference w:type="default" r:id="rId8"/>
      <w:footerReference w:type="default" r:id="rId9"/>
      <w:pgSz w:w="11907" w:h="16840" w:code="9"/>
      <w:pgMar w:top="1418" w:right="1134" w:bottom="1134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6E1" w:rsidRDefault="000536E1">
      <w:r>
        <w:separator/>
      </w:r>
    </w:p>
  </w:endnote>
  <w:endnote w:type="continuationSeparator" w:id="0">
    <w:p w:rsidR="000536E1" w:rsidRDefault="0005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RBook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62300026"/>
      <w:docPartObj>
        <w:docPartGallery w:val="Page Numbers (Bottom of Page)"/>
        <w:docPartUnique/>
      </w:docPartObj>
    </w:sdtPr>
    <w:sdtEndPr/>
    <w:sdtContent>
      <w:p w:rsidR="00A60EFA" w:rsidRPr="004E4783" w:rsidRDefault="000536E1" w:rsidP="00EE45D0">
        <w:pPr>
          <w:pStyle w:val="Podnoje"/>
          <w:jc w:val="right"/>
          <w:rPr>
            <w:rFonts w:ascii="Cambria" w:hAnsi="Cambria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6E1" w:rsidRDefault="000536E1">
      <w:r>
        <w:separator/>
      </w:r>
    </w:p>
  </w:footnote>
  <w:footnote w:type="continuationSeparator" w:id="0">
    <w:p w:rsidR="000536E1" w:rsidRDefault="000536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FA" w:rsidRPr="00AD5C24" w:rsidRDefault="00A60EFA" w:rsidP="00AD5C24">
    <w:pPr>
      <w:pStyle w:val="Zaglavlje"/>
      <w:rPr>
        <w:rFonts w:asciiTheme="minorHAnsi" w:hAnsiTheme="minorHAnsi" w:cstheme="minorHAnsi"/>
      </w:rPr>
    </w:pPr>
    <w:r w:rsidRPr="00AD5C2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6976255" wp14:editId="58A4501D">
          <wp:simplePos x="0" y="0"/>
          <wp:positionH relativeFrom="margin">
            <wp:posOffset>895350</wp:posOffset>
          </wp:positionH>
          <wp:positionV relativeFrom="paragraph">
            <wp:posOffset>-330200</wp:posOffset>
          </wp:positionV>
          <wp:extent cx="4374000" cy="756000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3" r="16790" b="28497"/>
                  <a:stretch/>
                </pic:blipFill>
                <pic:spPr bwMode="auto">
                  <a:xfrm>
                    <a:off x="0" y="0"/>
                    <a:ext cx="4374000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C24" w:rsidRPr="00AD5C24">
      <w:rPr>
        <w:rFonts w:asciiTheme="minorHAnsi" w:hAnsiTheme="minorHAnsi" w:cstheme="minorHAnsi"/>
      </w:rPr>
      <w:t xml:space="preserve">Prilog </w:t>
    </w:r>
    <w:r w:rsidR="00B67AFA">
      <w:rPr>
        <w:rFonts w:asciiTheme="minorHAnsi" w:hAnsiTheme="minorHAnsi" w:cstheme="minorHAnsi"/>
      </w:rPr>
      <w:t>4</w:t>
    </w:r>
    <w:r w:rsidR="00F13DEB">
      <w:rPr>
        <w:rFonts w:asciiTheme="minorHAnsi" w:hAnsiTheme="minorHAnsi" w:cstheme="minorHAnsi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CCA"/>
    <w:multiLevelType w:val="hybridMultilevel"/>
    <w:tmpl w:val="D210261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5D2"/>
    <w:multiLevelType w:val="hybridMultilevel"/>
    <w:tmpl w:val="80CCAD10"/>
    <w:lvl w:ilvl="0" w:tplc="EB8E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0D25"/>
    <w:multiLevelType w:val="hybridMultilevel"/>
    <w:tmpl w:val="D4929076"/>
    <w:lvl w:ilvl="0" w:tplc="48BEED2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9CD"/>
    <w:multiLevelType w:val="hybridMultilevel"/>
    <w:tmpl w:val="5AE6AA30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3B71306"/>
    <w:multiLevelType w:val="hybridMultilevel"/>
    <w:tmpl w:val="BBD698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716D6"/>
    <w:multiLevelType w:val="hybridMultilevel"/>
    <w:tmpl w:val="A9B2A4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5183C"/>
    <w:multiLevelType w:val="hybridMultilevel"/>
    <w:tmpl w:val="DB2C9F1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F3"/>
    <w:multiLevelType w:val="hybridMultilevel"/>
    <w:tmpl w:val="0F4AD4F8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30"/>
    <w:multiLevelType w:val="hybridMultilevel"/>
    <w:tmpl w:val="0B3A00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A0A59"/>
    <w:multiLevelType w:val="hybridMultilevel"/>
    <w:tmpl w:val="A6EE7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973"/>
    <w:multiLevelType w:val="hybridMultilevel"/>
    <w:tmpl w:val="5016DE28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A79BA"/>
    <w:multiLevelType w:val="hybridMultilevel"/>
    <w:tmpl w:val="E19E026E"/>
    <w:lvl w:ilvl="0" w:tplc="8326C1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16134"/>
    <w:multiLevelType w:val="hybridMultilevel"/>
    <w:tmpl w:val="BAFA92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C50"/>
    <w:multiLevelType w:val="hybridMultilevel"/>
    <w:tmpl w:val="18445F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B4A30"/>
    <w:multiLevelType w:val="hybridMultilevel"/>
    <w:tmpl w:val="A08CA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E77"/>
    <w:multiLevelType w:val="hybridMultilevel"/>
    <w:tmpl w:val="0292E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47A2D"/>
    <w:multiLevelType w:val="hybridMultilevel"/>
    <w:tmpl w:val="A4ACFB74"/>
    <w:lvl w:ilvl="0" w:tplc="829040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805B1"/>
    <w:multiLevelType w:val="hybridMultilevel"/>
    <w:tmpl w:val="F3FC9B54"/>
    <w:lvl w:ilvl="0" w:tplc="82904042">
      <w:start w:val="1"/>
      <w:numFmt w:val="bullet"/>
      <w:lvlText w:val="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1343C06"/>
    <w:multiLevelType w:val="hybridMultilevel"/>
    <w:tmpl w:val="8E6A033A"/>
    <w:lvl w:ilvl="0" w:tplc="3CBE927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20F7"/>
    <w:multiLevelType w:val="hybridMultilevel"/>
    <w:tmpl w:val="BBC895DC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96548"/>
    <w:multiLevelType w:val="hybridMultilevel"/>
    <w:tmpl w:val="54E2B3E8"/>
    <w:lvl w:ilvl="0" w:tplc="62524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107A0"/>
    <w:multiLevelType w:val="hybridMultilevel"/>
    <w:tmpl w:val="4EE4E3B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D3952"/>
    <w:multiLevelType w:val="hybridMultilevel"/>
    <w:tmpl w:val="896ED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61BE0"/>
    <w:multiLevelType w:val="hybridMultilevel"/>
    <w:tmpl w:val="22543FC8"/>
    <w:lvl w:ilvl="0" w:tplc="1278F5F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064939"/>
    <w:multiLevelType w:val="hybridMultilevel"/>
    <w:tmpl w:val="606C6BD0"/>
    <w:lvl w:ilvl="0" w:tplc="8D78BAE8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D61FA8"/>
    <w:multiLevelType w:val="hybridMultilevel"/>
    <w:tmpl w:val="AD866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02AEB"/>
    <w:multiLevelType w:val="hybridMultilevel"/>
    <w:tmpl w:val="85185B90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284CDB"/>
    <w:multiLevelType w:val="hybridMultilevel"/>
    <w:tmpl w:val="625CB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EA2486"/>
    <w:multiLevelType w:val="hybridMultilevel"/>
    <w:tmpl w:val="51405980"/>
    <w:lvl w:ilvl="0" w:tplc="EC422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A410333"/>
    <w:multiLevelType w:val="hybridMultilevel"/>
    <w:tmpl w:val="27B84B4E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487C2B"/>
    <w:multiLevelType w:val="hybridMultilevel"/>
    <w:tmpl w:val="98EC1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3301D3"/>
    <w:multiLevelType w:val="hybridMultilevel"/>
    <w:tmpl w:val="DD606D5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841E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00297"/>
    <w:multiLevelType w:val="hybridMultilevel"/>
    <w:tmpl w:val="FC12FE3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8679E2"/>
    <w:multiLevelType w:val="hybridMultilevel"/>
    <w:tmpl w:val="445ABA2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D0474C"/>
    <w:multiLevelType w:val="hybridMultilevel"/>
    <w:tmpl w:val="C84ECB50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11"/>
  </w:num>
  <w:num w:numId="4">
    <w:abstractNumId w:val="24"/>
  </w:num>
  <w:num w:numId="5">
    <w:abstractNumId w:val="30"/>
  </w:num>
  <w:num w:numId="6">
    <w:abstractNumId w:val="22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25"/>
  </w:num>
  <w:num w:numId="12">
    <w:abstractNumId w:val="31"/>
  </w:num>
  <w:num w:numId="13">
    <w:abstractNumId w:val="1"/>
  </w:num>
  <w:num w:numId="14">
    <w:abstractNumId w:val="34"/>
  </w:num>
  <w:num w:numId="15">
    <w:abstractNumId w:val="6"/>
  </w:num>
  <w:num w:numId="16">
    <w:abstractNumId w:val="2"/>
  </w:num>
  <w:num w:numId="17">
    <w:abstractNumId w:val="19"/>
  </w:num>
  <w:num w:numId="18">
    <w:abstractNumId w:val="23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3"/>
  </w:num>
  <w:num w:numId="26">
    <w:abstractNumId w:val="33"/>
  </w:num>
  <w:num w:numId="27">
    <w:abstractNumId w:val="10"/>
  </w:num>
  <w:num w:numId="28">
    <w:abstractNumId w:val="5"/>
  </w:num>
  <w:num w:numId="29">
    <w:abstractNumId w:val="8"/>
  </w:num>
  <w:num w:numId="30">
    <w:abstractNumId w:val="4"/>
  </w:num>
  <w:num w:numId="31">
    <w:abstractNumId w:val="26"/>
  </w:num>
  <w:num w:numId="32">
    <w:abstractNumId w:val="27"/>
  </w:num>
  <w:num w:numId="33">
    <w:abstractNumId w:val="32"/>
  </w:num>
  <w:num w:numId="34">
    <w:abstractNumId w:val="29"/>
  </w:num>
  <w:num w:numId="35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B"/>
    <w:rsid w:val="0000632C"/>
    <w:rsid w:val="00015AE9"/>
    <w:rsid w:val="00021D84"/>
    <w:rsid w:val="00026327"/>
    <w:rsid w:val="000332AC"/>
    <w:rsid w:val="0004286D"/>
    <w:rsid w:val="000536E1"/>
    <w:rsid w:val="000557F2"/>
    <w:rsid w:val="0007194A"/>
    <w:rsid w:val="00080F3F"/>
    <w:rsid w:val="00082EE3"/>
    <w:rsid w:val="000925B5"/>
    <w:rsid w:val="000B2BE1"/>
    <w:rsid w:val="000B469D"/>
    <w:rsid w:val="000C1842"/>
    <w:rsid w:val="000C2C47"/>
    <w:rsid w:val="000C5EAF"/>
    <w:rsid w:val="000C69C8"/>
    <w:rsid w:val="000E0658"/>
    <w:rsid w:val="000F32E0"/>
    <w:rsid w:val="000F4B5E"/>
    <w:rsid w:val="000F6A12"/>
    <w:rsid w:val="001039E6"/>
    <w:rsid w:val="00106DC4"/>
    <w:rsid w:val="0011678C"/>
    <w:rsid w:val="001167A7"/>
    <w:rsid w:val="001239A7"/>
    <w:rsid w:val="00127187"/>
    <w:rsid w:val="001306AF"/>
    <w:rsid w:val="00130955"/>
    <w:rsid w:val="00133C0C"/>
    <w:rsid w:val="00137F1E"/>
    <w:rsid w:val="00146145"/>
    <w:rsid w:val="001466EC"/>
    <w:rsid w:val="00153B6A"/>
    <w:rsid w:val="001561D9"/>
    <w:rsid w:val="00157810"/>
    <w:rsid w:val="0017013D"/>
    <w:rsid w:val="001742CC"/>
    <w:rsid w:val="00177098"/>
    <w:rsid w:val="001776BF"/>
    <w:rsid w:val="00185FFB"/>
    <w:rsid w:val="00187F61"/>
    <w:rsid w:val="001900B0"/>
    <w:rsid w:val="00190D98"/>
    <w:rsid w:val="001926D7"/>
    <w:rsid w:val="001A2DF9"/>
    <w:rsid w:val="001A2EDB"/>
    <w:rsid w:val="001A767E"/>
    <w:rsid w:val="001B2894"/>
    <w:rsid w:val="001B2D62"/>
    <w:rsid w:val="001B44A5"/>
    <w:rsid w:val="001D185E"/>
    <w:rsid w:val="001D6C72"/>
    <w:rsid w:val="001E2EB6"/>
    <w:rsid w:val="001E5287"/>
    <w:rsid w:val="001F3DCC"/>
    <w:rsid w:val="002010A2"/>
    <w:rsid w:val="00202CCB"/>
    <w:rsid w:val="00220D48"/>
    <w:rsid w:val="00240552"/>
    <w:rsid w:val="00260C37"/>
    <w:rsid w:val="002610FA"/>
    <w:rsid w:val="00265950"/>
    <w:rsid w:val="002730F1"/>
    <w:rsid w:val="0027361A"/>
    <w:rsid w:val="002762F2"/>
    <w:rsid w:val="00277BA2"/>
    <w:rsid w:val="00284654"/>
    <w:rsid w:val="00287FFA"/>
    <w:rsid w:val="00291E65"/>
    <w:rsid w:val="00295CCA"/>
    <w:rsid w:val="002A43D6"/>
    <w:rsid w:val="002A4F8D"/>
    <w:rsid w:val="002C6002"/>
    <w:rsid w:val="002D2052"/>
    <w:rsid w:val="002E077F"/>
    <w:rsid w:val="002F1C7D"/>
    <w:rsid w:val="002F2AAA"/>
    <w:rsid w:val="0030056C"/>
    <w:rsid w:val="00301DD5"/>
    <w:rsid w:val="00303798"/>
    <w:rsid w:val="003038FF"/>
    <w:rsid w:val="00303CC4"/>
    <w:rsid w:val="00304158"/>
    <w:rsid w:val="00314122"/>
    <w:rsid w:val="00314534"/>
    <w:rsid w:val="00327C35"/>
    <w:rsid w:val="00332154"/>
    <w:rsid w:val="003338D0"/>
    <w:rsid w:val="00336CC5"/>
    <w:rsid w:val="00340B53"/>
    <w:rsid w:val="00343011"/>
    <w:rsid w:val="0034348A"/>
    <w:rsid w:val="00356357"/>
    <w:rsid w:val="003578EE"/>
    <w:rsid w:val="003621DC"/>
    <w:rsid w:val="0037465A"/>
    <w:rsid w:val="00386A6F"/>
    <w:rsid w:val="003A23A7"/>
    <w:rsid w:val="003C063D"/>
    <w:rsid w:val="003C189B"/>
    <w:rsid w:val="003D2311"/>
    <w:rsid w:val="003E0018"/>
    <w:rsid w:val="003E12D0"/>
    <w:rsid w:val="003E1800"/>
    <w:rsid w:val="003E3AB9"/>
    <w:rsid w:val="003E410E"/>
    <w:rsid w:val="003E4CDC"/>
    <w:rsid w:val="003E68C1"/>
    <w:rsid w:val="003F0DFE"/>
    <w:rsid w:val="003F3F90"/>
    <w:rsid w:val="003F4C69"/>
    <w:rsid w:val="003F5AA0"/>
    <w:rsid w:val="00405340"/>
    <w:rsid w:val="004060B6"/>
    <w:rsid w:val="004129A1"/>
    <w:rsid w:val="00413DA7"/>
    <w:rsid w:val="004265F5"/>
    <w:rsid w:val="00431652"/>
    <w:rsid w:val="00454C6B"/>
    <w:rsid w:val="00460EDD"/>
    <w:rsid w:val="0047009D"/>
    <w:rsid w:val="004715B1"/>
    <w:rsid w:val="004733B9"/>
    <w:rsid w:val="00476BB2"/>
    <w:rsid w:val="00481E3F"/>
    <w:rsid w:val="004863E8"/>
    <w:rsid w:val="004A5C97"/>
    <w:rsid w:val="004A68C5"/>
    <w:rsid w:val="004C521C"/>
    <w:rsid w:val="004C7758"/>
    <w:rsid w:val="004D167C"/>
    <w:rsid w:val="004D3071"/>
    <w:rsid w:val="004D5521"/>
    <w:rsid w:val="004D66D4"/>
    <w:rsid w:val="004D74AC"/>
    <w:rsid w:val="004E0E81"/>
    <w:rsid w:val="004E4783"/>
    <w:rsid w:val="004E7B02"/>
    <w:rsid w:val="004F3926"/>
    <w:rsid w:val="004F7947"/>
    <w:rsid w:val="00513B38"/>
    <w:rsid w:val="00514CAC"/>
    <w:rsid w:val="00515AAA"/>
    <w:rsid w:val="0051706E"/>
    <w:rsid w:val="00524157"/>
    <w:rsid w:val="00530D76"/>
    <w:rsid w:val="00533699"/>
    <w:rsid w:val="00534CF5"/>
    <w:rsid w:val="005501A8"/>
    <w:rsid w:val="00554DD7"/>
    <w:rsid w:val="005800A8"/>
    <w:rsid w:val="00591754"/>
    <w:rsid w:val="00597ED8"/>
    <w:rsid w:val="005B165D"/>
    <w:rsid w:val="005B799A"/>
    <w:rsid w:val="005E186A"/>
    <w:rsid w:val="005F1818"/>
    <w:rsid w:val="005F4738"/>
    <w:rsid w:val="00601360"/>
    <w:rsid w:val="0060590A"/>
    <w:rsid w:val="0062279A"/>
    <w:rsid w:val="0062419A"/>
    <w:rsid w:val="006412EC"/>
    <w:rsid w:val="00652FB1"/>
    <w:rsid w:val="00653495"/>
    <w:rsid w:val="006557F6"/>
    <w:rsid w:val="00656233"/>
    <w:rsid w:val="006651C1"/>
    <w:rsid w:val="0066612A"/>
    <w:rsid w:val="0066735D"/>
    <w:rsid w:val="006724C1"/>
    <w:rsid w:val="006729E5"/>
    <w:rsid w:val="006963AA"/>
    <w:rsid w:val="006B78F2"/>
    <w:rsid w:val="006C1684"/>
    <w:rsid w:val="006D5FCC"/>
    <w:rsid w:val="006E0531"/>
    <w:rsid w:val="006E57F3"/>
    <w:rsid w:val="006E6A5C"/>
    <w:rsid w:val="006F3486"/>
    <w:rsid w:val="006F3BC8"/>
    <w:rsid w:val="006F6EAE"/>
    <w:rsid w:val="006F7599"/>
    <w:rsid w:val="00703962"/>
    <w:rsid w:val="007058D3"/>
    <w:rsid w:val="007101E5"/>
    <w:rsid w:val="0072298D"/>
    <w:rsid w:val="00732D02"/>
    <w:rsid w:val="00736D99"/>
    <w:rsid w:val="0074209D"/>
    <w:rsid w:val="007423EA"/>
    <w:rsid w:val="007501C3"/>
    <w:rsid w:val="007520F6"/>
    <w:rsid w:val="0075250E"/>
    <w:rsid w:val="00756B34"/>
    <w:rsid w:val="00757CCF"/>
    <w:rsid w:val="00764977"/>
    <w:rsid w:val="00770C2F"/>
    <w:rsid w:val="00775EFE"/>
    <w:rsid w:val="00787541"/>
    <w:rsid w:val="00791B53"/>
    <w:rsid w:val="0079370F"/>
    <w:rsid w:val="007968B0"/>
    <w:rsid w:val="00797B4D"/>
    <w:rsid w:val="007A014E"/>
    <w:rsid w:val="007B1C50"/>
    <w:rsid w:val="007B6B63"/>
    <w:rsid w:val="007C1980"/>
    <w:rsid w:val="007D5629"/>
    <w:rsid w:val="007D6A3D"/>
    <w:rsid w:val="007E7B3D"/>
    <w:rsid w:val="007F2EBB"/>
    <w:rsid w:val="0081524D"/>
    <w:rsid w:val="00822A83"/>
    <w:rsid w:val="00851E0D"/>
    <w:rsid w:val="00856014"/>
    <w:rsid w:val="00867ACA"/>
    <w:rsid w:val="008708F7"/>
    <w:rsid w:val="00877D6A"/>
    <w:rsid w:val="008802D3"/>
    <w:rsid w:val="00881593"/>
    <w:rsid w:val="0088697C"/>
    <w:rsid w:val="008A4E1C"/>
    <w:rsid w:val="008A6E55"/>
    <w:rsid w:val="008A6E7D"/>
    <w:rsid w:val="008B69E2"/>
    <w:rsid w:val="008B726E"/>
    <w:rsid w:val="008C1777"/>
    <w:rsid w:val="008C3BBA"/>
    <w:rsid w:val="008D231D"/>
    <w:rsid w:val="008D64CF"/>
    <w:rsid w:val="008E540A"/>
    <w:rsid w:val="008F642C"/>
    <w:rsid w:val="00900D77"/>
    <w:rsid w:val="009027EA"/>
    <w:rsid w:val="009104B2"/>
    <w:rsid w:val="00914209"/>
    <w:rsid w:val="00914ADE"/>
    <w:rsid w:val="00922356"/>
    <w:rsid w:val="00931850"/>
    <w:rsid w:val="00941AE8"/>
    <w:rsid w:val="009509B0"/>
    <w:rsid w:val="00953001"/>
    <w:rsid w:val="00960869"/>
    <w:rsid w:val="00960E33"/>
    <w:rsid w:val="00962B89"/>
    <w:rsid w:val="00967D9A"/>
    <w:rsid w:val="00973B61"/>
    <w:rsid w:val="0097585C"/>
    <w:rsid w:val="00976FF4"/>
    <w:rsid w:val="00985ED6"/>
    <w:rsid w:val="00993C7A"/>
    <w:rsid w:val="00993CF2"/>
    <w:rsid w:val="00997642"/>
    <w:rsid w:val="009A499E"/>
    <w:rsid w:val="009B6F7A"/>
    <w:rsid w:val="009B7338"/>
    <w:rsid w:val="009B735E"/>
    <w:rsid w:val="009C0305"/>
    <w:rsid w:val="009C1AC7"/>
    <w:rsid w:val="009C318D"/>
    <w:rsid w:val="009D029D"/>
    <w:rsid w:val="009D3102"/>
    <w:rsid w:val="009D368D"/>
    <w:rsid w:val="009D4A4C"/>
    <w:rsid w:val="009E1917"/>
    <w:rsid w:val="00A13EE1"/>
    <w:rsid w:val="00A257FA"/>
    <w:rsid w:val="00A265E9"/>
    <w:rsid w:val="00A34403"/>
    <w:rsid w:val="00A419B6"/>
    <w:rsid w:val="00A43E3A"/>
    <w:rsid w:val="00A4749C"/>
    <w:rsid w:val="00A50314"/>
    <w:rsid w:val="00A51C19"/>
    <w:rsid w:val="00A60EFA"/>
    <w:rsid w:val="00A66EF3"/>
    <w:rsid w:val="00A70BBB"/>
    <w:rsid w:val="00A73FDE"/>
    <w:rsid w:val="00A836D6"/>
    <w:rsid w:val="00A918B4"/>
    <w:rsid w:val="00A938A4"/>
    <w:rsid w:val="00AA645B"/>
    <w:rsid w:val="00AB0AF6"/>
    <w:rsid w:val="00AB250B"/>
    <w:rsid w:val="00AB28B9"/>
    <w:rsid w:val="00AC5D9A"/>
    <w:rsid w:val="00AD5766"/>
    <w:rsid w:val="00AD5C24"/>
    <w:rsid w:val="00AD6638"/>
    <w:rsid w:val="00AE2947"/>
    <w:rsid w:val="00AE3660"/>
    <w:rsid w:val="00AE51C2"/>
    <w:rsid w:val="00AE73B7"/>
    <w:rsid w:val="00B11FB4"/>
    <w:rsid w:val="00B15AB8"/>
    <w:rsid w:val="00B218C5"/>
    <w:rsid w:val="00B22DCE"/>
    <w:rsid w:val="00B23149"/>
    <w:rsid w:val="00B30296"/>
    <w:rsid w:val="00B33D2B"/>
    <w:rsid w:val="00B34E2E"/>
    <w:rsid w:val="00B4163D"/>
    <w:rsid w:val="00B4381E"/>
    <w:rsid w:val="00B44265"/>
    <w:rsid w:val="00B457C4"/>
    <w:rsid w:val="00B470CC"/>
    <w:rsid w:val="00B47C70"/>
    <w:rsid w:val="00B50045"/>
    <w:rsid w:val="00B54A3A"/>
    <w:rsid w:val="00B61B07"/>
    <w:rsid w:val="00B626DA"/>
    <w:rsid w:val="00B63334"/>
    <w:rsid w:val="00B674F0"/>
    <w:rsid w:val="00B6761B"/>
    <w:rsid w:val="00B67AFA"/>
    <w:rsid w:val="00B70C8A"/>
    <w:rsid w:val="00B81692"/>
    <w:rsid w:val="00B81B34"/>
    <w:rsid w:val="00B82510"/>
    <w:rsid w:val="00B83442"/>
    <w:rsid w:val="00B85350"/>
    <w:rsid w:val="00B942E8"/>
    <w:rsid w:val="00B971C9"/>
    <w:rsid w:val="00BA0959"/>
    <w:rsid w:val="00BA2AAC"/>
    <w:rsid w:val="00BA3628"/>
    <w:rsid w:val="00BA63E0"/>
    <w:rsid w:val="00BB162A"/>
    <w:rsid w:val="00BC2D7B"/>
    <w:rsid w:val="00BC3AEF"/>
    <w:rsid w:val="00BC3DE5"/>
    <w:rsid w:val="00BC7E96"/>
    <w:rsid w:val="00BD75FB"/>
    <w:rsid w:val="00BE015F"/>
    <w:rsid w:val="00BF574A"/>
    <w:rsid w:val="00C009D4"/>
    <w:rsid w:val="00C0185A"/>
    <w:rsid w:val="00C06265"/>
    <w:rsid w:val="00C11D77"/>
    <w:rsid w:val="00C22E54"/>
    <w:rsid w:val="00C24EB7"/>
    <w:rsid w:val="00C27E77"/>
    <w:rsid w:val="00C27EEA"/>
    <w:rsid w:val="00C32D6C"/>
    <w:rsid w:val="00C33D35"/>
    <w:rsid w:val="00C362D8"/>
    <w:rsid w:val="00C46547"/>
    <w:rsid w:val="00C518B6"/>
    <w:rsid w:val="00C53A2D"/>
    <w:rsid w:val="00C606C7"/>
    <w:rsid w:val="00C6169F"/>
    <w:rsid w:val="00C67A16"/>
    <w:rsid w:val="00C81341"/>
    <w:rsid w:val="00C85C49"/>
    <w:rsid w:val="00C91BA5"/>
    <w:rsid w:val="00C91C00"/>
    <w:rsid w:val="00C9235C"/>
    <w:rsid w:val="00CB6675"/>
    <w:rsid w:val="00CC46DB"/>
    <w:rsid w:val="00CE51C3"/>
    <w:rsid w:val="00D04518"/>
    <w:rsid w:val="00D27E98"/>
    <w:rsid w:val="00D3401C"/>
    <w:rsid w:val="00D3438A"/>
    <w:rsid w:val="00D4023B"/>
    <w:rsid w:val="00D452F1"/>
    <w:rsid w:val="00D47A2A"/>
    <w:rsid w:val="00D53BF6"/>
    <w:rsid w:val="00D57D84"/>
    <w:rsid w:val="00D6117F"/>
    <w:rsid w:val="00D62BA1"/>
    <w:rsid w:val="00D66C96"/>
    <w:rsid w:val="00D678FF"/>
    <w:rsid w:val="00D76EDA"/>
    <w:rsid w:val="00D81640"/>
    <w:rsid w:val="00D8285B"/>
    <w:rsid w:val="00D87ED9"/>
    <w:rsid w:val="00DB118F"/>
    <w:rsid w:val="00DD075C"/>
    <w:rsid w:val="00DD20A3"/>
    <w:rsid w:val="00E14CD4"/>
    <w:rsid w:val="00E17EE8"/>
    <w:rsid w:val="00E30733"/>
    <w:rsid w:val="00E367FF"/>
    <w:rsid w:val="00E621AA"/>
    <w:rsid w:val="00E63E95"/>
    <w:rsid w:val="00E72B36"/>
    <w:rsid w:val="00EA059A"/>
    <w:rsid w:val="00EA2D7E"/>
    <w:rsid w:val="00EA703E"/>
    <w:rsid w:val="00EB44CB"/>
    <w:rsid w:val="00EC01EB"/>
    <w:rsid w:val="00EC2BE5"/>
    <w:rsid w:val="00EC2DAD"/>
    <w:rsid w:val="00EC3AA3"/>
    <w:rsid w:val="00EC3B5F"/>
    <w:rsid w:val="00ED0774"/>
    <w:rsid w:val="00ED51E3"/>
    <w:rsid w:val="00EE0978"/>
    <w:rsid w:val="00EE45D0"/>
    <w:rsid w:val="00F02F0E"/>
    <w:rsid w:val="00F02F0F"/>
    <w:rsid w:val="00F04779"/>
    <w:rsid w:val="00F13DEB"/>
    <w:rsid w:val="00F16824"/>
    <w:rsid w:val="00F403A3"/>
    <w:rsid w:val="00F40C31"/>
    <w:rsid w:val="00F42182"/>
    <w:rsid w:val="00F42F11"/>
    <w:rsid w:val="00F445E8"/>
    <w:rsid w:val="00F501DE"/>
    <w:rsid w:val="00F516B2"/>
    <w:rsid w:val="00F576D7"/>
    <w:rsid w:val="00F6663C"/>
    <w:rsid w:val="00F754F0"/>
    <w:rsid w:val="00F76D87"/>
    <w:rsid w:val="00F76E43"/>
    <w:rsid w:val="00F84612"/>
    <w:rsid w:val="00F86B22"/>
    <w:rsid w:val="00F87F8F"/>
    <w:rsid w:val="00F90535"/>
    <w:rsid w:val="00FA0593"/>
    <w:rsid w:val="00FA6B3A"/>
    <w:rsid w:val="00FA7D18"/>
    <w:rsid w:val="00FB122F"/>
    <w:rsid w:val="00FB1801"/>
    <w:rsid w:val="00FB21C4"/>
    <w:rsid w:val="00FB697B"/>
    <w:rsid w:val="00FC365D"/>
    <w:rsid w:val="00FC7FBA"/>
    <w:rsid w:val="00FD07B4"/>
    <w:rsid w:val="00FD2310"/>
    <w:rsid w:val="00FD51F5"/>
    <w:rsid w:val="00FD5F36"/>
    <w:rsid w:val="00FE2142"/>
    <w:rsid w:val="00FF0ACE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409FA-DCC1-4BC0-AC05-4ADF135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AB9"/>
  </w:style>
  <w:style w:type="paragraph" w:styleId="Naslov1">
    <w:name w:val="heading 1"/>
    <w:aliases w:val="Naslov1"/>
    <w:basedOn w:val="Normal"/>
    <w:next w:val="Normal"/>
    <w:link w:val="Naslov1Char1"/>
    <w:uiPriority w:val="99"/>
    <w:qFormat/>
    <w:rsid w:val="00AB250B"/>
    <w:pPr>
      <w:keepNext/>
      <w:spacing w:after="120"/>
      <w:jc w:val="center"/>
      <w:outlineLvl w:val="0"/>
    </w:pPr>
    <w:rPr>
      <w:rFonts w:ascii="Arial" w:hAnsi="Arial"/>
      <w:b/>
      <w:sz w:val="24"/>
      <w:lang w:val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4700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3E12D0"/>
    <w:pPr>
      <w:keepNext/>
      <w:keepLines/>
      <w:spacing w:line="276" w:lineRule="auto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3E12D0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9"/>
    <w:unhideWhenUsed/>
    <w:qFormat/>
    <w:rsid w:val="003E12D0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unhideWhenUsed/>
    <w:qFormat/>
    <w:rsid w:val="003E12D0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3E12D0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3E12D0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3E12D0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1">
    <w:name w:val="Naslov 1 Char1"/>
    <w:aliases w:val="Naslov1 Char"/>
    <w:basedOn w:val="Zadanifontodlomka"/>
    <w:link w:val="Naslov1"/>
    <w:uiPriority w:val="99"/>
    <w:locked/>
    <w:rsid w:val="003F3F90"/>
    <w:rPr>
      <w:rFonts w:ascii="Arial" w:hAnsi="Arial"/>
      <w:b/>
      <w:sz w:val="24"/>
      <w:lang w:val="en-US"/>
    </w:rPr>
  </w:style>
  <w:style w:type="character" w:customStyle="1" w:styleId="Naslov2Char">
    <w:name w:val="Naslov 2 Char"/>
    <w:link w:val="Naslov2"/>
    <w:uiPriority w:val="99"/>
    <w:rsid w:val="004700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9"/>
    <w:rsid w:val="003E12D0"/>
    <w:rPr>
      <w:rFonts w:eastAsiaTheme="majorEastAsia" w:cstheme="majorBidi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3E12D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rsid w:val="003E12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rsid w:val="003E12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3E12D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3E12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3E12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F3F90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link w:val="Podnoje"/>
    <w:uiPriority w:val="99"/>
    <w:locked/>
    <w:rsid w:val="003F3F90"/>
  </w:style>
  <w:style w:type="paragraph" w:customStyle="1" w:styleId="MessageHeaderFirst">
    <w:name w:val="Message Header First"/>
    <w:basedOn w:val="Zaglavljeporuke"/>
    <w:next w:val="Zaglavljeporuk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/>
      <w:sz w:val="20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IvanaBali">
    <w:name w:val="Ivana Balić"/>
    <w:semiHidden/>
    <w:rsid w:val="002762F2"/>
    <w:rPr>
      <w:rFonts w:ascii="Arial" w:hAnsi="Arial" w:cs="Arial"/>
      <w:color w:val="auto"/>
      <w:sz w:val="20"/>
      <w:szCs w:val="20"/>
    </w:rPr>
  </w:style>
  <w:style w:type="table" w:styleId="Reetkatablice">
    <w:name w:val="Table Grid"/>
    <w:basedOn w:val="Obinatablica"/>
    <w:uiPriority w:val="99"/>
    <w:rsid w:val="0027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1,naslov 1,Naslov 12,Graf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47A2A"/>
    <w:pPr>
      <w:ind w:left="720"/>
      <w:contextualSpacing/>
    </w:pPr>
    <w:rPr>
      <w:rFonts w:eastAsia="Calibri"/>
    </w:rPr>
  </w:style>
  <w:style w:type="character" w:customStyle="1" w:styleId="OdlomakpopisaChar">
    <w:name w:val="Odlomak popisa Char"/>
    <w:aliases w:val="TG lista Char,Heading 12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DD075C"/>
    <w:rPr>
      <w:rFonts w:eastAsia="Calibri"/>
    </w:rPr>
  </w:style>
  <w:style w:type="paragraph" w:styleId="Tijeloteksta">
    <w:name w:val="Body Text"/>
    <w:aliases w:val="uvlaka 2,uvlaka 3"/>
    <w:basedOn w:val="Normal"/>
    <w:link w:val="TijelotekstaChar"/>
    <w:uiPriority w:val="99"/>
    <w:rsid w:val="0047009D"/>
    <w:pPr>
      <w:jc w:val="both"/>
    </w:pPr>
    <w:rPr>
      <w:bCs/>
      <w:sz w:val="24"/>
      <w:lang w:val="en-US"/>
    </w:rPr>
  </w:style>
  <w:style w:type="character" w:customStyle="1" w:styleId="TijelotekstaChar">
    <w:name w:val="Tijelo teksta Char"/>
    <w:aliases w:val="uvlaka 2 Char,uvlaka 3 Char"/>
    <w:link w:val="Tijeloteksta"/>
    <w:uiPriority w:val="99"/>
    <w:rsid w:val="0047009D"/>
    <w:rPr>
      <w:bCs/>
      <w:sz w:val="24"/>
      <w:lang w:val="en-US"/>
    </w:rPr>
  </w:style>
  <w:style w:type="paragraph" w:styleId="Tijeloteksta2">
    <w:name w:val="Body Text 2"/>
    <w:basedOn w:val="Normal"/>
    <w:link w:val="Tijeloteksta2Char"/>
    <w:uiPriority w:val="99"/>
    <w:rsid w:val="0047009D"/>
    <w:rPr>
      <w:sz w:val="24"/>
      <w:lang w:val="en-US"/>
    </w:rPr>
  </w:style>
  <w:style w:type="character" w:customStyle="1" w:styleId="Tijeloteksta2Char">
    <w:name w:val="Tijelo teksta 2 Char"/>
    <w:link w:val="Tijeloteksta2"/>
    <w:uiPriority w:val="99"/>
    <w:rsid w:val="0047009D"/>
    <w:rPr>
      <w:sz w:val="24"/>
      <w:lang w:val="en-US"/>
    </w:rPr>
  </w:style>
  <w:style w:type="paragraph" w:styleId="Tekstbalonia">
    <w:name w:val="Balloon Text"/>
    <w:basedOn w:val="Normal"/>
    <w:link w:val="TekstbaloniaChar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rsid w:val="004E0E81"/>
  </w:style>
  <w:style w:type="paragraph" w:customStyle="1" w:styleId="Default">
    <w:name w:val="Default"/>
    <w:rsid w:val="00EC3AA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A419B6"/>
  </w:style>
  <w:style w:type="paragraph" w:styleId="Tijeloteksta-uvlaka2">
    <w:name w:val="Body Text Indent 2"/>
    <w:aliases w:val="uvlaka 21"/>
    <w:basedOn w:val="Normal"/>
    <w:link w:val="Tijeloteksta-uvlaka2Char"/>
    <w:uiPriority w:val="99"/>
    <w:rsid w:val="003F3F9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1 Char"/>
    <w:basedOn w:val="Zadanifontodlomka"/>
    <w:link w:val="Tijeloteksta-uvlaka2"/>
    <w:uiPriority w:val="99"/>
    <w:rsid w:val="003F3F90"/>
  </w:style>
  <w:style w:type="paragraph" w:styleId="Tijeloteksta-uvlaka3">
    <w:name w:val="Body Text Indent 3"/>
    <w:aliases w:val="uvlaka 31"/>
    <w:basedOn w:val="Normal"/>
    <w:link w:val="Tijeloteksta-uvlaka3Char"/>
    <w:uiPriority w:val="99"/>
    <w:rsid w:val="003F3F90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uvlaka 31 Char"/>
    <w:basedOn w:val="Zadanifontodlomka"/>
    <w:link w:val="Tijeloteksta-uvlaka3"/>
    <w:uiPriority w:val="99"/>
    <w:rsid w:val="003F3F90"/>
    <w:rPr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3F3F90"/>
    <w:pPr>
      <w:ind w:firstLine="720"/>
      <w:jc w:val="both"/>
    </w:pPr>
    <w:rPr>
      <w:rFonts w:ascii="AvantGarde Bk BT" w:hAnsi="AvantGarde Bk BT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F3F90"/>
    <w:rPr>
      <w:rFonts w:ascii="AvantGarde Bk BT" w:hAnsi="AvantGarde Bk BT"/>
      <w:sz w:val="24"/>
    </w:rPr>
  </w:style>
  <w:style w:type="paragraph" w:customStyle="1" w:styleId="tekst">
    <w:name w:val="tekst"/>
    <w:basedOn w:val="Normal"/>
    <w:uiPriority w:val="99"/>
    <w:rsid w:val="003F3F90"/>
    <w:pPr>
      <w:tabs>
        <w:tab w:val="left" w:pos="3119"/>
        <w:tab w:val="left" w:pos="5387"/>
      </w:tabs>
    </w:pPr>
    <w:rPr>
      <w:rFonts w:ascii="HRBookman" w:hAnsi="HRBookman"/>
      <w:lang w:val="en-GB"/>
    </w:rPr>
  </w:style>
  <w:style w:type="character" w:customStyle="1" w:styleId="FooterChar">
    <w:name w:val="Footer Char"/>
    <w:basedOn w:val="Zadanifontodlomka"/>
    <w:uiPriority w:val="99"/>
    <w:locked/>
    <w:rsid w:val="003F3F90"/>
    <w:rPr>
      <w:rFonts w:ascii="Arial" w:hAnsi="Arial" w:cs="Times New Roman"/>
      <w:sz w:val="24"/>
    </w:rPr>
  </w:style>
  <w:style w:type="character" w:styleId="Brojstranice">
    <w:name w:val="page number"/>
    <w:basedOn w:val="Zadanifontodlomka"/>
    <w:uiPriority w:val="99"/>
    <w:rsid w:val="003F3F90"/>
    <w:rPr>
      <w:rFonts w:cs="Times New Roman"/>
    </w:rPr>
  </w:style>
  <w:style w:type="paragraph" w:customStyle="1" w:styleId="To">
    <w:name w:val="To"/>
    <w:basedOn w:val="Normal"/>
    <w:uiPriority w:val="99"/>
    <w:rsid w:val="003F3F90"/>
    <w:pPr>
      <w:jc w:val="both"/>
    </w:pPr>
    <w:rPr>
      <w:rFonts w:ascii="Arial" w:hAnsi="Arial"/>
      <w:sz w:val="36"/>
      <w:lang w:val="en-GB"/>
    </w:rPr>
  </w:style>
  <w:style w:type="paragraph" w:customStyle="1" w:styleId="ToCompany">
    <w:name w:val="To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ToFax">
    <w:name w:val="To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">
    <w:name w:val="From"/>
    <w:basedOn w:val="Normal"/>
    <w:uiPriority w:val="99"/>
    <w:rsid w:val="003F3F90"/>
    <w:pPr>
      <w:spacing w:before="360"/>
      <w:jc w:val="both"/>
    </w:pPr>
    <w:rPr>
      <w:rFonts w:ascii="Arial" w:hAnsi="Arial"/>
      <w:sz w:val="36"/>
      <w:lang w:val="en-GB"/>
    </w:rPr>
  </w:style>
  <w:style w:type="paragraph" w:customStyle="1" w:styleId="FromCompany">
    <w:name w:val="From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Phone">
    <w:name w:val="FromPhone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Fax">
    <w:name w:val="From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Pages">
    <w:name w:val="Pages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Comments">
    <w:name w:val="Comments"/>
    <w:basedOn w:val="Normal"/>
    <w:next w:val="Normal"/>
    <w:uiPriority w:val="99"/>
    <w:rsid w:val="003F3F90"/>
    <w:pPr>
      <w:spacing w:before="240" w:after="120"/>
      <w:jc w:val="both"/>
    </w:pPr>
    <w:rPr>
      <w:rFonts w:ascii="Arial" w:hAnsi="Arial"/>
      <w:b/>
      <w:sz w:val="28"/>
      <w:lang w:val="en-GB"/>
    </w:rPr>
  </w:style>
  <w:style w:type="paragraph" w:customStyle="1" w:styleId="ToPhone">
    <w:name w:val="ToPhone"/>
    <w:basedOn w:val="ToCompany"/>
    <w:uiPriority w:val="99"/>
    <w:rsid w:val="003F3F90"/>
  </w:style>
  <w:style w:type="paragraph" w:styleId="Tijeloteksta3">
    <w:name w:val="Body Text 3"/>
    <w:basedOn w:val="Normal"/>
    <w:link w:val="Tijeloteksta3Char"/>
    <w:uiPriority w:val="99"/>
    <w:rsid w:val="003F3F90"/>
    <w:rPr>
      <w:rFonts w:ascii="Arial" w:hAnsi="Arial"/>
      <w:b/>
      <w:bCs/>
      <w:sz w:val="24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3F3F90"/>
    <w:rPr>
      <w:rFonts w:ascii="Arial" w:hAnsi="Arial"/>
      <w:b/>
      <w:bCs/>
      <w:sz w:val="24"/>
    </w:rPr>
  </w:style>
  <w:style w:type="character" w:styleId="SlijeenaHiperveza">
    <w:name w:val="FollowedHyperlink"/>
    <w:basedOn w:val="Zadanifontodlomka"/>
    <w:uiPriority w:val="99"/>
    <w:rsid w:val="003F3F90"/>
    <w:rPr>
      <w:rFonts w:cs="Times New Roman"/>
      <w:color w:val="800080"/>
      <w:u w:val="single"/>
    </w:rPr>
  </w:style>
  <w:style w:type="paragraph" w:customStyle="1" w:styleId="t-9-8">
    <w:name w:val="t-9-8"/>
    <w:basedOn w:val="Normal"/>
    <w:uiPriority w:val="99"/>
    <w:rsid w:val="003F3F90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Blokteksta">
    <w:name w:val="Block Text"/>
    <w:basedOn w:val="Normal"/>
    <w:uiPriority w:val="99"/>
    <w:rsid w:val="003F3F90"/>
    <w:pPr>
      <w:tabs>
        <w:tab w:val="num" w:pos="709"/>
      </w:tabs>
      <w:spacing w:before="80" w:after="80"/>
      <w:ind w:left="34" w:right="-143"/>
      <w:jc w:val="both"/>
    </w:pPr>
    <w:rPr>
      <w:rFonts w:ascii="Arial Narrow" w:hAnsi="Arial Narrow"/>
      <w:sz w:val="24"/>
      <w:szCs w:val="22"/>
    </w:rPr>
  </w:style>
  <w:style w:type="paragraph" w:customStyle="1" w:styleId="TEXT">
    <w:name w:val="TEXT"/>
    <w:uiPriority w:val="99"/>
    <w:rsid w:val="003F3F90"/>
    <w:pPr>
      <w:spacing w:after="120"/>
      <w:jc w:val="both"/>
    </w:pPr>
    <w:rPr>
      <w:rFonts w:ascii="Swis721 BT" w:hAnsi="Swis721 BT"/>
      <w:lang w:eastAsia="en-US"/>
    </w:rPr>
  </w:style>
  <w:style w:type="paragraph" w:customStyle="1" w:styleId="Odlomakpopisa1">
    <w:name w:val="Odlomak popisa1"/>
    <w:basedOn w:val="Normal"/>
    <w:uiPriority w:val="99"/>
    <w:rsid w:val="003F3F90"/>
    <w:pPr>
      <w:ind w:left="720"/>
    </w:pPr>
    <w:rPr>
      <w:rFonts w:ascii="Arial Narrow" w:hAnsi="Arial Narrow"/>
      <w:sz w:val="22"/>
      <w:szCs w:val="22"/>
      <w:lang w:eastAsia="en-US"/>
    </w:rPr>
  </w:style>
  <w:style w:type="paragraph" w:customStyle="1" w:styleId="Odlomakpopisa2">
    <w:name w:val="Odlomak popisa2"/>
    <w:basedOn w:val="Normal"/>
    <w:uiPriority w:val="99"/>
    <w:rsid w:val="003F3F90"/>
    <w:pPr>
      <w:ind w:left="720"/>
    </w:pPr>
    <w:rPr>
      <w:rFonts w:ascii="Arial" w:hAnsi="Arial"/>
      <w:sz w:val="24"/>
    </w:rPr>
  </w:style>
  <w:style w:type="paragraph" w:styleId="Bezproreda">
    <w:name w:val="No Spacing"/>
    <w:uiPriority w:val="99"/>
    <w:qFormat/>
    <w:rsid w:val="003F3F90"/>
    <w:pPr>
      <w:spacing w:beforeAutospacing="1" w:afterAutospacing="1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aslov1Char">
    <w:name w:val="Naslov 1 Char"/>
    <w:uiPriority w:val="99"/>
    <w:rsid w:val="003F3F90"/>
    <w:rPr>
      <w:rFonts w:ascii="HRTimes" w:hAnsi="HRTimes"/>
      <w:b/>
      <w:sz w:val="60"/>
    </w:rPr>
  </w:style>
  <w:style w:type="paragraph" w:customStyle="1" w:styleId="t-9-8-fett-l">
    <w:name w:val="t-9-8-fett-l"/>
    <w:basedOn w:val="Normal"/>
    <w:uiPriority w:val="99"/>
    <w:rsid w:val="003F3F9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lanak-">
    <w:name w:val="clanak-"/>
    <w:basedOn w:val="Normal"/>
    <w:uiPriority w:val="99"/>
    <w:rsid w:val="003F3F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rmal1">
    <w:name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man">
    <w:name w:val="man"/>
    <w:next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Zadanifontodlomka"/>
    <w:uiPriority w:val="99"/>
    <w:rsid w:val="003F3F90"/>
    <w:rPr>
      <w:rFonts w:cs="Times New Roman"/>
    </w:rPr>
  </w:style>
  <w:style w:type="character" w:customStyle="1" w:styleId="hpsatn">
    <w:name w:val="hps atn"/>
    <w:basedOn w:val="Zadanifontodlomka"/>
    <w:uiPriority w:val="99"/>
    <w:rsid w:val="003F3F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kumenti\Uzorci\Memorandum%20po%20ZTD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D1560-0B5E-44F3-B823-2579BF115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po ZTD</Template>
  <TotalTime>69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[Klikni ovdje i upiši ime primaoca]</vt:lpstr>
      <vt:lpstr>[Klikni ovdje i upiši ime primaoca]</vt:lpstr>
    </vt:vector>
  </TitlesOfParts>
  <Company>OTOS Ortopedska tehnika d.o.o.</Company>
  <LinksUpToDate>false</LinksUpToDate>
  <CharactersWithSpaces>2837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 ovdje i upiši ime primaoca]</dc:title>
  <dc:subject/>
  <dc:creator>Darija Lukić</dc:creator>
  <cp:keywords/>
  <cp:lastModifiedBy>Igor Samardžić</cp:lastModifiedBy>
  <cp:revision>11</cp:revision>
  <cp:lastPrinted>2021-10-13T10:50:00Z</cp:lastPrinted>
  <dcterms:created xsi:type="dcterms:W3CDTF">2021-11-25T15:55:00Z</dcterms:created>
  <dcterms:modified xsi:type="dcterms:W3CDTF">2021-12-07T15:40:00Z</dcterms:modified>
</cp:coreProperties>
</file>