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8BD" w:rsidRPr="00A86EFD" w:rsidRDefault="001B18BD" w:rsidP="001B18BD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86EFD">
        <w:rPr>
          <w:rFonts w:asciiTheme="minorHAnsi" w:hAnsiTheme="minorHAnsi" w:cstheme="minorHAnsi"/>
          <w:noProof/>
          <w:sz w:val="22"/>
          <w:szCs w:val="22"/>
        </w:rPr>
        <w:t>Naručitelj: URA d.o.o. Vinkovci</w:t>
      </w:r>
    </w:p>
    <w:p w:rsidR="001B18BD" w:rsidRPr="00A86EFD" w:rsidRDefault="001B18BD" w:rsidP="001B18BD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86EFD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>Naziv nabave: Automatski strojevi za proizvodnju namještaja s obukom</w:t>
      </w:r>
    </w:p>
    <w:p w:rsidR="001B18BD" w:rsidRPr="00A86EFD" w:rsidRDefault="001B18BD" w:rsidP="001B18BD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86EFD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Broj </w:t>
      </w:r>
      <w:r w:rsidRPr="00A86EFD">
        <w:rPr>
          <w:rFonts w:asciiTheme="minorHAnsi" w:hAnsiTheme="minorHAnsi" w:cstheme="minorHAnsi"/>
          <w:noProof/>
          <w:sz w:val="22"/>
          <w:szCs w:val="22"/>
        </w:rPr>
        <w:t>nabave: 6</w:t>
      </w:r>
    </w:p>
    <w:p w:rsidR="001B18BD" w:rsidRPr="00A86EFD" w:rsidRDefault="001B18BD" w:rsidP="001B18BD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2"/>
          <w:szCs w:val="22"/>
          <w:lang w:bidi="hr-HR"/>
        </w:rPr>
      </w:pPr>
      <w:r w:rsidRPr="00A86EFD">
        <w:rPr>
          <w:rFonts w:asciiTheme="minorHAnsi" w:hAnsiTheme="minorHAnsi" w:cstheme="minorHAnsi"/>
          <w:noProof/>
          <w:sz w:val="22"/>
          <w:szCs w:val="22"/>
        </w:rPr>
        <w:t xml:space="preserve">Broj i naziv grupe nabave: 6.1. </w:t>
      </w:r>
      <w:r w:rsidRPr="00A86EFD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Automatski raskrajač, softver i obuka, </w:t>
      </w:r>
      <w:r w:rsidRPr="00A86EFD">
        <w:rPr>
          <w:rFonts w:asciiTheme="minorHAnsi" w:hAnsiTheme="minorHAnsi" w:cstheme="minorHAnsi"/>
          <w:noProof/>
          <w:sz w:val="22"/>
          <w:szCs w:val="22"/>
        </w:rPr>
        <w:t xml:space="preserve">6.2. </w:t>
      </w:r>
      <w:r w:rsidRPr="00A86EFD">
        <w:rPr>
          <w:rFonts w:asciiTheme="minorHAnsi" w:hAnsiTheme="minorHAnsi" w:cstheme="minorHAnsi"/>
          <w:bCs/>
          <w:sz w:val="22"/>
          <w:szCs w:val="22"/>
          <w:lang w:bidi="hr-HR"/>
        </w:rPr>
        <w:t>Automatska rubilica, softver i obuka</w:t>
      </w:r>
      <w:r w:rsidRPr="00A86EFD">
        <w:rPr>
          <w:rFonts w:asciiTheme="minorHAnsi" w:hAnsiTheme="minorHAnsi" w:cstheme="minorHAnsi"/>
          <w:noProof/>
          <w:sz w:val="22"/>
          <w:szCs w:val="22"/>
        </w:rPr>
        <w:t xml:space="preserve">, 6.3. </w:t>
      </w:r>
      <w:r w:rsidRPr="00A86EFD">
        <w:rPr>
          <w:rFonts w:asciiTheme="minorHAnsi" w:hAnsiTheme="minorHAnsi" w:cstheme="minorHAnsi"/>
          <w:bCs/>
          <w:sz w:val="22"/>
          <w:szCs w:val="22"/>
          <w:lang w:bidi="hr-HR"/>
        </w:rPr>
        <w:t>Automatski odsisni sustav</w:t>
      </w:r>
    </w:p>
    <w:p w:rsidR="00EA059A" w:rsidRPr="00EE45D0" w:rsidRDefault="00EA059A" w:rsidP="001239A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AD5C24" w:rsidRPr="00EA059A" w:rsidRDefault="00CF6915" w:rsidP="00AD5C24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t>Podaci zajednice ponuditelja</w:t>
      </w:r>
    </w:p>
    <w:p w:rsidR="00EA059A" w:rsidRPr="00EE45D0" w:rsidRDefault="00EA059A" w:rsidP="001239A7">
      <w:pPr>
        <w:tabs>
          <w:tab w:val="left" w:pos="567"/>
        </w:tabs>
        <w:spacing w:line="252" w:lineRule="auto"/>
        <w:rPr>
          <w:rFonts w:asciiTheme="minorHAnsi" w:hAnsiTheme="minorHAnsi" w:cstheme="minorHAnsi"/>
          <w:bCs/>
          <w:noProof/>
          <w:sz w:val="24"/>
          <w:szCs w:val="24"/>
          <w:highlight w:val="cyan"/>
          <w:lang w:bidi="hr-HR"/>
        </w:rPr>
      </w:pPr>
    </w:p>
    <w:p w:rsidR="00133C0C" w:rsidRDefault="00AD5C24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Podaci </w:t>
      </w:r>
      <w:r w:rsidR="00CF6915">
        <w:rPr>
          <w:rFonts w:asciiTheme="minorHAnsi" w:hAnsiTheme="minorHAnsi" w:cstheme="minorHAnsi"/>
          <w:b/>
          <w:bCs/>
          <w:noProof/>
          <w:sz w:val="24"/>
          <w:szCs w:val="24"/>
        </w:rPr>
        <w:t>zajednice ponuditelja</w:t>
      </w:r>
    </w:p>
    <w:p w:rsidR="00775EFE" w:rsidRPr="00775EFE" w:rsidRDefault="00775EFE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0"/>
        <w:gridCol w:w="6946"/>
      </w:tblGrid>
      <w:tr w:rsidR="00133C0C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33C0C" w:rsidRPr="008D62A2" w:rsidRDefault="00CF6915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 zajednice ponuditelja: </w:t>
            </w:r>
            <w:r w:rsidR="00AD5C24"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33C0C" w:rsidRPr="008D62A2" w:rsidRDefault="00AD5C24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11904666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19046669"/>
          </w:p>
        </w:tc>
      </w:tr>
      <w:tr w:rsidR="00133C0C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33C0C" w:rsidRPr="008D62A2" w:rsidRDefault="008D62A2" w:rsidP="008D62A2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Naziv č</w:t>
            </w:r>
            <w:r w:rsidR="00CF6915"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lan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a</w:t>
            </w:r>
            <w:r w:rsidR="00CF6915"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zajednice ponuditelja koji je ovlašten za komunikaciju s naručiteljem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, </w:t>
            </w:r>
            <w:r w:rsidR="00380AD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te </w:t>
            </w:r>
            <w:r w:rsidR="00182C5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za 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potpis i ovjeru zajedničke ponude</w:t>
            </w:r>
            <w:r w:rsidR="00822ED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i ugovora o nabavi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(voditelj zajednice):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33C0C" w:rsidRPr="008D62A2" w:rsidRDefault="00AD5C24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761298449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761298449"/>
          </w:p>
        </w:tc>
      </w:tr>
      <w:tr w:rsidR="00182C51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OIB/VAT voditelja zajednice: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726510974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726510974"/>
          </w:p>
        </w:tc>
      </w:tr>
      <w:tr w:rsidR="00182C51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82C51" w:rsidRDefault="00182C51" w:rsidP="00182C51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IBAN voditelja zajednice: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510547953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510547953"/>
          </w:p>
        </w:tc>
      </w:tr>
      <w:tr w:rsidR="00182C51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82C51" w:rsidRDefault="00182C51" w:rsidP="00182C51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Voditelj zajednice u sustavu PDV-a (DA/NE):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923883260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923883260"/>
          </w:p>
        </w:tc>
      </w:tr>
      <w:tr w:rsidR="00182C51" w:rsidRPr="008D62A2" w:rsidTr="00822ED9">
        <w:trPr>
          <w:trHeight w:val="351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Kontakt osoba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voditelja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zajednice, telefon,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e-pošta: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605699566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605699566"/>
          </w:p>
        </w:tc>
      </w:tr>
    </w:tbl>
    <w:p w:rsidR="00380AD2" w:rsidRDefault="00380AD2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380AD2" w:rsidRDefault="00380AD2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775EFE" w:rsidRPr="001D74AE" w:rsidRDefault="00AF1121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i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Članovi zajednice ponuditelja</w:t>
      </w:r>
      <w:r w:rsidR="00182C51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i raspodjela ugovornih obveza</w:t>
      </w:r>
      <w:r w:rsidR="00A86EFD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1D74AE" w:rsidRPr="001D74AE">
        <w:rPr>
          <w:rFonts w:asciiTheme="minorHAnsi" w:hAnsiTheme="minorHAnsi" w:cstheme="minorHAnsi"/>
          <w:bCs/>
          <w:i/>
          <w:noProof/>
          <w:sz w:val="24"/>
          <w:szCs w:val="24"/>
        </w:rPr>
        <w:t>(povećati broj članova po potrebi)</w:t>
      </w:r>
    </w:p>
    <w:p w:rsidR="008D62A2" w:rsidRPr="00775EFE" w:rsidRDefault="008D62A2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2268"/>
        <w:gridCol w:w="1843"/>
        <w:gridCol w:w="3260"/>
        <w:gridCol w:w="1984"/>
        <w:gridCol w:w="1560"/>
      </w:tblGrid>
      <w:tr w:rsidR="00182C51" w:rsidRPr="00AF1121" w:rsidTr="00182C51">
        <w:trPr>
          <w:trHeight w:val="30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 sjedište 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člana zajednice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, OIB/VAT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IBAN člana zajednice: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Član u sustavu PDV-a (DA/NE):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Dio ugovora koji će izvršavati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(navesti stavke </w:t>
            </w:r>
            <w:r w:rsidR="00CA2F5F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Tehničkih specifikacija -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Troškovnika):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Vrijednosni dio ugovora kn (bez PDV-a):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Postotni dio ugovora %</w:t>
            </w:r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437926058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437926058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2130317952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</w:t>
            </w:r>
            <w:permEnd w:id="2130317952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494160500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494160500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22711635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bookmarkStart w:id="0" w:name="_GoBack"/>
            <w:bookmarkEnd w:id="0"/>
            <w:permEnd w:id="1227116353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967009677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967009677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676926819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676926819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12913830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129138308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41546070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15460706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10567184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05671846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2074466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20744660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42568312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25683120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4759086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47590865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4076444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40764445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5507291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55072913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60958290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09582905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53815124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538151248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20071336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200713366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86548925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865489259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29310324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293103245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90310817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03108177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4506147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5061475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1588798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5887986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22310832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223108325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92322172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23221723"/>
          </w:p>
        </w:tc>
      </w:tr>
      <w:tr w:rsidR="00182C51" w:rsidRPr="00182C51" w:rsidTr="00B20874">
        <w:trPr>
          <w:trHeight w:val="500"/>
        </w:trPr>
        <w:tc>
          <w:tcPr>
            <w:tcW w:w="11052" w:type="dxa"/>
            <w:gridSpan w:val="4"/>
            <w:shd w:val="clear" w:color="auto" w:fill="auto"/>
            <w:vAlign w:val="center"/>
          </w:tcPr>
          <w:p w:rsidR="00182C51" w:rsidRPr="00182C51" w:rsidRDefault="00182C51" w:rsidP="00182C51">
            <w:pPr>
              <w:tabs>
                <w:tab w:val="left" w:pos="567"/>
              </w:tabs>
              <w:spacing w:line="252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UKUPNA VRIJEDNOST PONUDE/UGOVORA: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182C5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permStart w:id="190028691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00286919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182C5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97074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70743"/>
          </w:p>
        </w:tc>
      </w:tr>
    </w:tbl>
    <w:p w:rsidR="00133C0C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D74AE" w:rsidRPr="001D74AE" w:rsidRDefault="00182C51" w:rsidP="001D74A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i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Potvrda istinitosti podataka</w:t>
      </w:r>
      <w:r w:rsidR="001D74AE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1D74AE" w:rsidRPr="001D74AE">
        <w:rPr>
          <w:rFonts w:asciiTheme="minorHAnsi" w:hAnsiTheme="minorHAnsi" w:cstheme="minorHAnsi"/>
          <w:bCs/>
          <w:i/>
          <w:noProof/>
          <w:sz w:val="24"/>
          <w:szCs w:val="24"/>
        </w:rPr>
        <w:t>(povećati broj članova po potrebi)</w:t>
      </w:r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1842"/>
        <w:gridCol w:w="3119"/>
      </w:tblGrid>
      <w:tr w:rsidR="00182C51" w:rsidRPr="00AF1121" w:rsidTr="001177CC">
        <w:trPr>
          <w:trHeight w:val="30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 sjedište 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člana zajednice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, OIB/VAT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Ime i prezime ovlaštene osobe: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Pečat i potpis člana zajednice: </w:t>
            </w:r>
          </w:p>
        </w:tc>
      </w:tr>
      <w:tr w:rsidR="00182C51" w:rsidRPr="00AF1121" w:rsidTr="001177CC">
        <w:trPr>
          <w:trHeight w:val="1000"/>
        </w:trPr>
        <w:tc>
          <w:tcPr>
            <w:tcW w:w="2972" w:type="dxa"/>
            <w:shd w:val="clear" w:color="auto" w:fill="auto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749364381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1749364381"/>
          </w:p>
        </w:tc>
        <w:tc>
          <w:tcPr>
            <w:tcW w:w="1842" w:type="dxa"/>
            <w:shd w:val="clear" w:color="auto" w:fill="auto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709011824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</w:t>
            </w:r>
            <w:permEnd w:id="1709011824"/>
          </w:p>
        </w:tc>
        <w:tc>
          <w:tcPr>
            <w:tcW w:w="3119" w:type="dxa"/>
            <w:shd w:val="clear" w:color="auto" w:fill="auto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</w:tr>
      <w:tr w:rsidR="00182C51" w:rsidRPr="00AF1121" w:rsidTr="001177CC">
        <w:trPr>
          <w:trHeight w:val="1000"/>
        </w:trPr>
        <w:tc>
          <w:tcPr>
            <w:tcW w:w="297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2507229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25072294"/>
          </w:p>
        </w:tc>
        <w:tc>
          <w:tcPr>
            <w:tcW w:w="184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3360931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33609314"/>
          </w:p>
        </w:tc>
        <w:tc>
          <w:tcPr>
            <w:tcW w:w="3119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182C51" w:rsidRPr="00AF1121" w:rsidTr="001177CC">
        <w:trPr>
          <w:trHeight w:val="1000"/>
        </w:trPr>
        <w:tc>
          <w:tcPr>
            <w:tcW w:w="297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0208276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02082769"/>
          </w:p>
        </w:tc>
        <w:tc>
          <w:tcPr>
            <w:tcW w:w="184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99800693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998006938"/>
          </w:p>
        </w:tc>
        <w:tc>
          <w:tcPr>
            <w:tcW w:w="3119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182C51" w:rsidRPr="00AF1121" w:rsidTr="001177CC">
        <w:trPr>
          <w:trHeight w:val="1000"/>
        </w:trPr>
        <w:tc>
          <w:tcPr>
            <w:tcW w:w="297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7329312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73293124"/>
          </w:p>
        </w:tc>
        <w:tc>
          <w:tcPr>
            <w:tcW w:w="184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2270577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22705775"/>
          </w:p>
        </w:tc>
        <w:tc>
          <w:tcPr>
            <w:tcW w:w="3119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</w:tbl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Pr="00EE45D0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4818"/>
      </w:tblGrid>
      <w:tr w:rsidR="00182C51" w:rsidRPr="00AF1121" w:rsidTr="001177CC">
        <w:tc>
          <w:tcPr>
            <w:tcW w:w="3120" w:type="dxa"/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Mjesto i datum: </w:t>
            </w:r>
          </w:p>
        </w:tc>
        <w:tc>
          <w:tcPr>
            <w:tcW w:w="4818" w:type="dxa"/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182C51" w:rsidRPr="00AF1121" w:rsidTr="001177CC">
        <w:tc>
          <w:tcPr>
            <w:tcW w:w="3120" w:type="dxa"/>
            <w:tcBorders>
              <w:bottom w:val="single" w:sz="2" w:space="0" w:color="auto"/>
            </w:tcBorders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073491278" w:edGrp="everyone"/>
            <w:r w:rsidRPr="00AF1121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73491278"/>
          </w:p>
        </w:tc>
        <w:tc>
          <w:tcPr>
            <w:tcW w:w="4818" w:type="dxa"/>
          </w:tcPr>
          <w:p w:rsidR="00182C51" w:rsidRPr="00AF1121" w:rsidRDefault="00182C51" w:rsidP="00CE51C3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182C51" w:rsidRPr="00AF1121" w:rsidTr="001177CC">
        <w:tc>
          <w:tcPr>
            <w:tcW w:w="3120" w:type="dxa"/>
            <w:tcBorders>
              <w:top w:val="single" w:sz="2" w:space="0" w:color="auto"/>
            </w:tcBorders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4818" w:type="dxa"/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</w:tbl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B61B07" w:rsidRPr="00EE45D0" w:rsidSect="00AF1121">
      <w:headerReference w:type="default" r:id="rId8"/>
      <w:footerReference w:type="default" r:id="rId9"/>
      <w:pgSz w:w="16840" w:h="11907" w:orient="landscape" w:code="9"/>
      <w:pgMar w:top="1134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5CA" w:rsidRDefault="00CC75CA">
      <w:r>
        <w:separator/>
      </w:r>
    </w:p>
  </w:endnote>
  <w:endnote w:type="continuationSeparator" w:id="0">
    <w:p w:rsidR="00CC75CA" w:rsidRDefault="00CC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CC75CA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5CA" w:rsidRDefault="00CC75CA">
      <w:r>
        <w:separator/>
      </w:r>
    </w:p>
  </w:footnote>
  <w:footnote w:type="continuationSeparator" w:id="0">
    <w:p w:rsidR="00CC75CA" w:rsidRDefault="00CC7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2628900</wp:posOffset>
          </wp:positionH>
          <wp:positionV relativeFrom="paragraph">
            <wp:posOffset>-374650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915">
      <w:rPr>
        <w:rFonts w:asciiTheme="minorHAnsi" w:hAnsiTheme="minorHAnsi" w:cstheme="minorHAnsi"/>
      </w:rPr>
      <w:t>Dodatak 2.1.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23"/>
  </w:num>
  <w:num w:numId="5">
    <w:abstractNumId w:val="28"/>
  </w:num>
  <w:num w:numId="6">
    <w:abstractNumId w:val="2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4"/>
  </w:num>
  <w:num w:numId="12">
    <w:abstractNumId w:val="29"/>
  </w:num>
  <w:num w:numId="13">
    <w:abstractNumId w:val="1"/>
  </w:num>
  <w:num w:numId="14">
    <w:abstractNumId w:val="31"/>
  </w:num>
  <w:num w:numId="15">
    <w:abstractNumId w:val="6"/>
  </w:num>
  <w:num w:numId="16">
    <w:abstractNumId w:val="2"/>
  </w:num>
  <w:num w:numId="17">
    <w:abstractNumId w:val="19"/>
  </w:num>
  <w:num w:numId="18">
    <w:abstractNumId w:val="22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0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5"/>
  </w:num>
  <w:num w:numId="3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8A4"/>
    <w:rsid w:val="00015AE9"/>
    <w:rsid w:val="00021D84"/>
    <w:rsid w:val="00026327"/>
    <w:rsid w:val="000332AC"/>
    <w:rsid w:val="0004286D"/>
    <w:rsid w:val="000512EF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1678C"/>
    <w:rsid w:val="001167A7"/>
    <w:rsid w:val="001177CC"/>
    <w:rsid w:val="001239A7"/>
    <w:rsid w:val="00127187"/>
    <w:rsid w:val="001306AF"/>
    <w:rsid w:val="00130955"/>
    <w:rsid w:val="00133C0C"/>
    <w:rsid w:val="00137AEF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2C51"/>
    <w:rsid w:val="00185FFB"/>
    <w:rsid w:val="00187F61"/>
    <w:rsid w:val="001900B0"/>
    <w:rsid w:val="00190D98"/>
    <w:rsid w:val="001926D7"/>
    <w:rsid w:val="001A2EDB"/>
    <w:rsid w:val="001A767E"/>
    <w:rsid w:val="001B18BD"/>
    <w:rsid w:val="001B2894"/>
    <w:rsid w:val="001B2D62"/>
    <w:rsid w:val="001B44A5"/>
    <w:rsid w:val="001D185E"/>
    <w:rsid w:val="001D6C72"/>
    <w:rsid w:val="001D74AE"/>
    <w:rsid w:val="001E5287"/>
    <w:rsid w:val="001F3DCC"/>
    <w:rsid w:val="002010A2"/>
    <w:rsid w:val="00202CCB"/>
    <w:rsid w:val="00220D48"/>
    <w:rsid w:val="00240552"/>
    <w:rsid w:val="00260C37"/>
    <w:rsid w:val="002610FA"/>
    <w:rsid w:val="00265950"/>
    <w:rsid w:val="00266312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3798"/>
    <w:rsid w:val="003038FF"/>
    <w:rsid w:val="00303CC4"/>
    <w:rsid w:val="00304158"/>
    <w:rsid w:val="00327C35"/>
    <w:rsid w:val="00332154"/>
    <w:rsid w:val="003338D0"/>
    <w:rsid w:val="00336B4A"/>
    <w:rsid w:val="00336CC5"/>
    <w:rsid w:val="00343011"/>
    <w:rsid w:val="0034348A"/>
    <w:rsid w:val="00356357"/>
    <w:rsid w:val="003578EE"/>
    <w:rsid w:val="0037465A"/>
    <w:rsid w:val="00380AD2"/>
    <w:rsid w:val="00386A6F"/>
    <w:rsid w:val="003A23A7"/>
    <w:rsid w:val="003C063D"/>
    <w:rsid w:val="003C189B"/>
    <w:rsid w:val="003D2311"/>
    <w:rsid w:val="003E0018"/>
    <w:rsid w:val="003E12D0"/>
    <w:rsid w:val="003E1800"/>
    <w:rsid w:val="003E4CDC"/>
    <w:rsid w:val="003E68C1"/>
    <w:rsid w:val="003F0DFE"/>
    <w:rsid w:val="003F3F90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54DD7"/>
    <w:rsid w:val="005800A8"/>
    <w:rsid w:val="00591754"/>
    <w:rsid w:val="00597ED8"/>
    <w:rsid w:val="005B165D"/>
    <w:rsid w:val="005B799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15D9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6D99"/>
    <w:rsid w:val="0074209D"/>
    <w:rsid w:val="007423EA"/>
    <w:rsid w:val="007501C3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22ED9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2A2"/>
    <w:rsid w:val="008D64CF"/>
    <w:rsid w:val="008E540A"/>
    <w:rsid w:val="008F642C"/>
    <w:rsid w:val="00900D77"/>
    <w:rsid w:val="009027EA"/>
    <w:rsid w:val="009104B2"/>
    <w:rsid w:val="00914209"/>
    <w:rsid w:val="00922356"/>
    <w:rsid w:val="00931850"/>
    <w:rsid w:val="00941AE8"/>
    <w:rsid w:val="009509B0"/>
    <w:rsid w:val="00953001"/>
    <w:rsid w:val="00960869"/>
    <w:rsid w:val="00960E33"/>
    <w:rsid w:val="00962B89"/>
    <w:rsid w:val="00967D9A"/>
    <w:rsid w:val="0097585C"/>
    <w:rsid w:val="00976FF4"/>
    <w:rsid w:val="00985ED6"/>
    <w:rsid w:val="00993C7A"/>
    <w:rsid w:val="00993CF2"/>
    <w:rsid w:val="00997642"/>
    <w:rsid w:val="009A499E"/>
    <w:rsid w:val="009B6F7A"/>
    <w:rsid w:val="009B7338"/>
    <w:rsid w:val="009C0305"/>
    <w:rsid w:val="009C318D"/>
    <w:rsid w:val="009D029D"/>
    <w:rsid w:val="009D3102"/>
    <w:rsid w:val="009D368D"/>
    <w:rsid w:val="009D4A4C"/>
    <w:rsid w:val="009E1917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836D6"/>
    <w:rsid w:val="00A86EFD"/>
    <w:rsid w:val="00A918B4"/>
    <w:rsid w:val="00A938A4"/>
    <w:rsid w:val="00AA645B"/>
    <w:rsid w:val="00AB0AF6"/>
    <w:rsid w:val="00AB250B"/>
    <w:rsid w:val="00AC5D9A"/>
    <w:rsid w:val="00AD5766"/>
    <w:rsid w:val="00AD5C24"/>
    <w:rsid w:val="00AD6638"/>
    <w:rsid w:val="00AE2947"/>
    <w:rsid w:val="00AE3660"/>
    <w:rsid w:val="00AE51C2"/>
    <w:rsid w:val="00AE73B7"/>
    <w:rsid w:val="00AF1121"/>
    <w:rsid w:val="00B11FB4"/>
    <w:rsid w:val="00B15AB8"/>
    <w:rsid w:val="00B218C5"/>
    <w:rsid w:val="00B22DCE"/>
    <w:rsid w:val="00B23149"/>
    <w:rsid w:val="00B33D2B"/>
    <w:rsid w:val="00B34E2E"/>
    <w:rsid w:val="00B4163D"/>
    <w:rsid w:val="00B4381E"/>
    <w:rsid w:val="00B44265"/>
    <w:rsid w:val="00B457C4"/>
    <w:rsid w:val="00B47C70"/>
    <w:rsid w:val="00B50045"/>
    <w:rsid w:val="00B54A3A"/>
    <w:rsid w:val="00B61B07"/>
    <w:rsid w:val="00B626DA"/>
    <w:rsid w:val="00B63334"/>
    <w:rsid w:val="00B6761B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B6723"/>
    <w:rsid w:val="00BC3AEF"/>
    <w:rsid w:val="00BC3DE5"/>
    <w:rsid w:val="00BC7E96"/>
    <w:rsid w:val="00BD75FB"/>
    <w:rsid w:val="00BF574A"/>
    <w:rsid w:val="00C009D4"/>
    <w:rsid w:val="00C0185A"/>
    <w:rsid w:val="00C06265"/>
    <w:rsid w:val="00C11D77"/>
    <w:rsid w:val="00C22E54"/>
    <w:rsid w:val="00C24EB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91BA5"/>
    <w:rsid w:val="00C91C00"/>
    <w:rsid w:val="00C9235C"/>
    <w:rsid w:val="00CA2F5F"/>
    <w:rsid w:val="00CB6675"/>
    <w:rsid w:val="00CC46DB"/>
    <w:rsid w:val="00CC75CA"/>
    <w:rsid w:val="00CE51C3"/>
    <w:rsid w:val="00CF6915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7C42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D0774"/>
    <w:rsid w:val="00EE0978"/>
    <w:rsid w:val="00EE45D0"/>
    <w:rsid w:val="00F02F0E"/>
    <w:rsid w:val="00F02F0F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CF3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4AE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BDBAB-260E-4506-B4D5-3B038272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104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8</cp:revision>
  <cp:lastPrinted>2021-10-13T10:50:00Z</cp:lastPrinted>
  <dcterms:created xsi:type="dcterms:W3CDTF">2021-11-24T16:55:00Z</dcterms:created>
  <dcterms:modified xsi:type="dcterms:W3CDTF">2021-12-14T13:43:00Z</dcterms:modified>
</cp:coreProperties>
</file>