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A2DF9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E60F2A" w:rsidRPr="00E60F2A" w:rsidRDefault="00E60F2A" w:rsidP="00E60F2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E60F2A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Automatski strojevi za proizvodnju namještaja s obukom</w:t>
      </w:r>
    </w:p>
    <w:p w:rsidR="00E60F2A" w:rsidRPr="00E60F2A" w:rsidRDefault="00E60F2A" w:rsidP="00E60F2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E60F2A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E60F2A">
        <w:rPr>
          <w:rFonts w:asciiTheme="minorHAnsi" w:hAnsiTheme="minorHAnsi" w:cstheme="minorHAnsi"/>
          <w:noProof/>
          <w:sz w:val="22"/>
          <w:szCs w:val="22"/>
        </w:rPr>
        <w:t>nabave: 6</w:t>
      </w:r>
    </w:p>
    <w:p w:rsidR="00E60F2A" w:rsidRPr="00E60F2A" w:rsidRDefault="00E60F2A" w:rsidP="00E60F2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E60F2A">
        <w:rPr>
          <w:rFonts w:asciiTheme="minorHAnsi" w:hAnsiTheme="minorHAnsi" w:cstheme="minorHAnsi"/>
          <w:noProof/>
          <w:sz w:val="22"/>
          <w:szCs w:val="22"/>
        </w:rPr>
        <w:t xml:space="preserve">Broj i nazivi grupa nabave: 6.1. </w:t>
      </w:r>
      <w:r w:rsidRPr="00E60F2A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Automatski raskrajač, softver i obuka, </w:t>
      </w:r>
      <w:r w:rsidRPr="00E60F2A">
        <w:rPr>
          <w:rFonts w:asciiTheme="minorHAnsi" w:hAnsiTheme="minorHAnsi" w:cstheme="minorHAnsi"/>
          <w:noProof/>
          <w:sz w:val="22"/>
          <w:szCs w:val="22"/>
        </w:rPr>
        <w:t xml:space="preserve">6.2. </w:t>
      </w:r>
      <w:r w:rsidRPr="00E60F2A">
        <w:rPr>
          <w:rFonts w:asciiTheme="minorHAnsi" w:hAnsiTheme="minorHAnsi" w:cstheme="minorHAnsi"/>
          <w:bCs/>
          <w:sz w:val="22"/>
          <w:szCs w:val="22"/>
          <w:lang w:bidi="hr-HR"/>
        </w:rPr>
        <w:t>Automatska rubilica, softver i obuka</w:t>
      </w:r>
      <w:r w:rsidRPr="00E60F2A">
        <w:rPr>
          <w:rFonts w:asciiTheme="minorHAnsi" w:hAnsiTheme="minorHAnsi" w:cstheme="minorHAnsi"/>
          <w:noProof/>
          <w:sz w:val="22"/>
          <w:szCs w:val="22"/>
        </w:rPr>
        <w:t xml:space="preserve">, 6.3. </w:t>
      </w:r>
      <w:r w:rsidRPr="00E60F2A">
        <w:rPr>
          <w:rFonts w:asciiTheme="minorHAnsi" w:hAnsiTheme="minorHAnsi" w:cstheme="minorHAnsi"/>
          <w:bCs/>
          <w:sz w:val="22"/>
          <w:szCs w:val="22"/>
          <w:lang w:bidi="hr-HR"/>
        </w:rPr>
        <w:t>Automatski odsisni sustav</w:t>
      </w:r>
    </w:p>
    <w:p w:rsidR="000C69C8" w:rsidRDefault="000C69C8" w:rsidP="009C1AC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EA059A" w:rsidRPr="00EE45D0" w:rsidRDefault="00EA059A" w:rsidP="009C1AC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9C1AC7" w:rsidRDefault="009C1AC7" w:rsidP="003E410E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Izjava o </w:t>
      </w:r>
      <w:r w:rsidR="00B30296">
        <w:rPr>
          <w:rFonts w:asciiTheme="minorHAnsi" w:hAnsiTheme="minorHAnsi" w:cstheme="minorHAnsi"/>
          <w:b/>
          <w:noProof/>
          <w:sz w:val="32"/>
          <w:szCs w:val="32"/>
        </w:rPr>
        <w:t>ispunjen</w:t>
      </w:r>
      <w:r w:rsidR="003E410E">
        <w:rPr>
          <w:rFonts w:asciiTheme="minorHAnsi" w:hAnsiTheme="minorHAnsi" w:cstheme="minorHAnsi"/>
          <w:b/>
          <w:noProof/>
          <w:sz w:val="32"/>
          <w:szCs w:val="32"/>
        </w:rPr>
        <w:t>j</w:t>
      </w:r>
      <w:r w:rsidR="00B30296">
        <w:rPr>
          <w:rFonts w:asciiTheme="minorHAnsi" w:hAnsiTheme="minorHAnsi" w:cstheme="minorHAnsi"/>
          <w:b/>
          <w:noProof/>
          <w:sz w:val="32"/>
          <w:szCs w:val="32"/>
        </w:rPr>
        <w:t xml:space="preserve">u uvjeta </w:t>
      </w:r>
      <w:r w:rsidR="003E410E">
        <w:rPr>
          <w:rFonts w:asciiTheme="minorHAnsi" w:hAnsiTheme="minorHAnsi" w:cstheme="minorHAnsi"/>
          <w:b/>
          <w:noProof/>
          <w:sz w:val="32"/>
          <w:szCs w:val="32"/>
        </w:rPr>
        <w:t>sposobnosti</w:t>
      </w:r>
    </w:p>
    <w:p w:rsidR="003E410E" w:rsidRDefault="003E410E" w:rsidP="003E410E">
      <w:pPr>
        <w:spacing w:line="252" w:lineRule="auto"/>
        <w:jc w:val="center"/>
        <w:rPr>
          <w:rFonts w:ascii="Tele-GroteskNor" w:eastAsia="Calibri" w:hAnsi="Tele-GroteskNor" w:cstheme="minorHAnsi"/>
          <w:b/>
          <w:bCs/>
        </w:rPr>
      </w:pPr>
    </w:p>
    <w:p w:rsidR="009C1AC7" w:rsidRDefault="009C1AC7" w:rsidP="009C1AC7">
      <w:pPr>
        <w:spacing w:line="276" w:lineRule="auto"/>
        <w:jc w:val="center"/>
        <w:rPr>
          <w:rFonts w:ascii="Tele-GroteskNor" w:eastAsia="Calibri" w:hAnsi="Tele-GroteskNor" w:cstheme="minorHAnsi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268"/>
        <w:gridCol w:w="1417"/>
        <w:gridCol w:w="136"/>
        <w:gridCol w:w="289"/>
        <w:gridCol w:w="426"/>
        <w:gridCol w:w="4100"/>
      </w:tblGrid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kojom ja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</w:tcPr>
          <w:p w:rsidR="009C1AC7" w:rsidRPr="001A2DF9" w:rsidRDefault="00F04779" w:rsidP="005474FB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539638985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539638985"/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</w:t>
            </w:r>
          </w:p>
        </w:tc>
        <w:tc>
          <w:tcPr>
            <w:tcW w:w="4526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5474FB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28739125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328739125"/>
          </w:p>
        </w:tc>
      </w:tr>
      <w:tr w:rsidR="009C1AC7" w:rsidRPr="009C1AC7" w:rsidTr="009C1AC7">
        <w:tc>
          <w:tcPr>
            <w:tcW w:w="993" w:type="dxa"/>
            <w:gridSpan w:val="2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(ime i prezime)</w:t>
            </w:r>
          </w:p>
        </w:tc>
        <w:tc>
          <w:tcPr>
            <w:tcW w:w="289" w:type="dxa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(adresa stanovanja)</w:t>
            </w:r>
          </w:p>
        </w:tc>
      </w:tr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821" w:type="dxa"/>
            <w:gridSpan w:val="3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26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OIB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5474FB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6259903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="009C1AC7"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62599038"/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broj osobne iskaznice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1111567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311115676"/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F04779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izdane od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E60F2A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9725953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permEnd w:id="1797259536"/>
          </w:p>
        </w:tc>
        <w:tc>
          <w:tcPr>
            <w:tcW w:w="4951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kao osoba ovlaštena za zastupanje gospodarskog</w:t>
            </w:r>
          </w:p>
        </w:tc>
      </w:tr>
      <w:tr w:rsidR="009C1AC7" w:rsidRPr="001A2DF9" w:rsidTr="00C0224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subjekta, za gospodarski subjekt, u svoje ime i u ime gospodarskog subjekta,</w:t>
            </w:r>
          </w:p>
        </w:tc>
      </w:tr>
      <w:tr w:rsidR="009C1AC7" w:rsidRPr="001A2DF9" w:rsidTr="009C1AC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9629" w:type="dxa"/>
            <w:gridSpan w:val="8"/>
            <w:tcBorders>
              <w:bottom w:val="single" w:sz="4" w:space="0" w:color="auto"/>
            </w:tcBorders>
          </w:tcPr>
          <w:p w:rsidR="009C1AC7" w:rsidRPr="001A2DF9" w:rsidRDefault="009C1AC7" w:rsidP="005474FB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7673301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</w:t>
            </w:r>
            <w:permEnd w:id="376733014"/>
          </w:p>
        </w:tc>
      </w:tr>
      <w:tr w:rsidR="009C1AC7" w:rsidRPr="009C1AC7" w:rsidTr="009C1AC7">
        <w:tc>
          <w:tcPr>
            <w:tcW w:w="9629" w:type="dxa"/>
            <w:gridSpan w:val="8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</w:rPr>
              <w:t>(naziv i sjedište gospodarskog subjekta, OIB/VAT)</w:t>
            </w:r>
          </w:p>
        </w:tc>
      </w:tr>
    </w:tbl>
    <w:p w:rsidR="009C1AC7" w:rsidRPr="009C1AC7" w:rsidRDefault="009C1AC7" w:rsidP="009C1AC7">
      <w:pPr>
        <w:spacing w:line="276" w:lineRule="auto"/>
        <w:jc w:val="center"/>
        <w:rPr>
          <w:rFonts w:asciiTheme="minorHAnsi" w:eastAsia="Calibri" w:hAnsiTheme="minorHAnsi" w:cstheme="minorHAnsi"/>
          <w:bCs/>
          <w:i/>
          <w:sz w:val="16"/>
        </w:rPr>
      </w:pPr>
    </w:p>
    <w:p w:rsidR="00D76EDA" w:rsidRPr="00D76EDA" w:rsidRDefault="009C1AC7" w:rsidP="00D76EDA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D76EDA">
        <w:rPr>
          <w:rFonts w:asciiTheme="minorHAnsi" w:eastAsia="Calibri" w:hAnsiTheme="minorHAnsi" w:cstheme="minorHAnsi"/>
          <w:bCs/>
          <w:sz w:val="22"/>
          <w:szCs w:val="22"/>
        </w:rPr>
        <w:t>pod materijalnom i kaznenom odgovornošću izjavljujem</w:t>
      </w:r>
      <w:r w:rsidR="00D76EDA" w:rsidRPr="00D76EDA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da posjedujem </w:t>
      </w:r>
      <w:r w:rsidR="00D76EDA">
        <w:rPr>
          <w:rFonts w:asciiTheme="minorHAnsi" w:hAnsiTheme="minorHAnsi" w:cstheme="minorHAnsi"/>
          <w:noProof/>
          <w:sz w:val="22"/>
          <w:szCs w:val="22"/>
        </w:rPr>
        <w:t xml:space="preserve">pravnu i poslovnu, financijsku te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tehničku </w:t>
      </w:r>
      <w:r w:rsidR="00D76EDA">
        <w:rPr>
          <w:rFonts w:asciiTheme="minorHAnsi" w:hAnsiTheme="minorHAnsi" w:cstheme="minorHAnsi"/>
          <w:noProof/>
          <w:sz w:val="22"/>
          <w:szCs w:val="22"/>
        </w:rPr>
        <w:t xml:space="preserve">i stručnu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sposobnost, </w:t>
      </w:r>
      <w:r w:rsidR="00D76EDA" w:rsidRPr="00340B53">
        <w:rPr>
          <w:rFonts w:asciiTheme="minorHAnsi" w:hAnsiTheme="minorHAnsi" w:cstheme="minorHAnsi"/>
          <w:noProof/>
          <w:sz w:val="22"/>
          <w:szCs w:val="22"/>
        </w:rPr>
        <w:t>traženu u točki 1</w:t>
      </w:r>
      <w:r w:rsidR="00340B53" w:rsidRPr="00340B53">
        <w:rPr>
          <w:rFonts w:asciiTheme="minorHAnsi" w:hAnsiTheme="minorHAnsi" w:cstheme="minorHAnsi"/>
          <w:noProof/>
          <w:sz w:val="22"/>
          <w:szCs w:val="22"/>
        </w:rPr>
        <w:t>0</w:t>
      </w:r>
      <w:r w:rsidR="00D76EDA" w:rsidRPr="00340B53">
        <w:rPr>
          <w:rFonts w:asciiTheme="minorHAnsi" w:hAnsiTheme="minorHAnsi" w:cstheme="minorHAnsi"/>
          <w:noProof/>
          <w:sz w:val="22"/>
          <w:szCs w:val="22"/>
        </w:rPr>
        <w:t>. poziva, kako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 slijedi: 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Pr="00D76EDA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EDA" w:rsidRDefault="00D76EDA" w:rsidP="00D76ED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D76E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Pravna i </w:t>
      </w:r>
      <w:r>
        <w:rPr>
          <w:rFonts w:asciiTheme="minorHAnsi" w:hAnsiTheme="minorHAnsi" w:cstheme="minorHAnsi"/>
          <w:b/>
          <w:bCs/>
          <w:noProof/>
          <w:sz w:val="22"/>
          <w:szCs w:val="22"/>
        </w:rPr>
        <w:t>poslovna sposobnost</w:t>
      </w:r>
    </w:p>
    <w:p w:rsidR="001E2EB6" w:rsidRPr="001E2EB6" w:rsidRDefault="001E2EB6" w:rsidP="00D76ED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8"/>
          <w:szCs w:val="8"/>
        </w:rPr>
      </w:pPr>
    </w:p>
    <w:p w:rsidR="00D76EDA" w:rsidRPr="00D76EDA" w:rsidRDefault="00D76EDA" w:rsidP="00D76EDA">
      <w:pPr>
        <w:pStyle w:val="Odlomakpopisa"/>
        <w:numPr>
          <w:ilvl w:val="0"/>
          <w:numId w:val="28"/>
        </w:numPr>
        <w:tabs>
          <w:tab w:val="left" w:pos="709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t>P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 xml:space="preserve">onuditelj </w:t>
      </w:r>
      <w:r w:rsidR="003E410E">
        <w:rPr>
          <w:rFonts w:asciiTheme="minorHAnsi" w:hAnsiTheme="minorHAnsi" w:cstheme="minorHAnsi"/>
          <w:bCs/>
          <w:noProof/>
          <w:sz w:val="22"/>
          <w:szCs w:val="22"/>
        </w:rPr>
        <w:t xml:space="preserve">je 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 xml:space="preserve">upisan u </w:t>
      </w:r>
      <w:r w:rsidRPr="00D76EDA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sudski, obrtni, strukovni ili drugi odgovarajući registar države sjedišta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p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>onuditelja</w:t>
      </w:r>
      <w:r>
        <w:rPr>
          <w:rFonts w:asciiTheme="minorHAnsi" w:hAnsiTheme="minorHAnsi" w:cstheme="minorHAnsi"/>
          <w:bCs/>
          <w:noProof/>
          <w:sz w:val="22"/>
          <w:szCs w:val="22"/>
        </w:rPr>
        <w:t xml:space="preserve">; 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EDA" w:rsidRDefault="00D76EDA" w:rsidP="009C1AC7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D76EDA">
        <w:rPr>
          <w:rFonts w:asciiTheme="minorHAnsi" w:eastAsia="Calibri" w:hAnsiTheme="minorHAnsi" w:cstheme="minorHAnsi"/>
          <w:b/>
          <w:bCs/>
          <w:sz w:val="22"/>
          <w:szCs w:val="22"/>
        </w:rPr>
        <w:t>Financijska sposobnost</w:t>
      </w:r>
    </w:p>
    <w:p w:rsidR="001E2EB6" w:rsidRP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:rsidR="003E410E" w:rsidRDefault="003E410E" w:rsidP="003E410E">
      <w:pPr>
        <w:pStyle w:val="Odlomakpopisa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bidi="hr-HR"/>
        </w:rPr>
      </w:pPr>
      <w:r>
        <w:rPr>
          <w:rFonts w:asciiTheme="minorHAnsi" w:hAnsiTheme="minorHAnsi" w:cstheme="minorHAnsi"/>
          <w:bCs/>
          <w:sz w:val="22"/>
          <w:szCs w:val="22"/>
          <w:lang w:bidi="hr-HR"/>
        </w:rPr>
        <w:t>p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onuditelj ima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ukupn</w:t>
      </w:r>
      <w:r w:rsidR="00301DD5">
        <w:rPr>
          <w:rFonts w:asciiTheme="minorHAnsi" w:hAnsiTheme="minorHAnsi" w:cstheme="minorHAnsi"/>
          <w:bCs/>
          <w:sz w:val="22"/>
          <w:szCs w:val="22"/>
          <w:lang w:bidi="hr-HR"/>
        </w:rPr>
        <w:t>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>pr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ihod</w:t>
      </w:r>
      <w:r w:rsidR="00301DD5">
        <w:rPr>
          <w:rFonts w:asciiTheme="minorHAnsi" w:hAnsiTheme="minorHAnsi" w:cstheme="minorHAnsi"/>
          <w:bCs/>
          <w:sz w:val="22"/>
          <w:szCs w:val="22"/>
          <w:lang w:bidi="hr-HR"/>
        </w:rPr>
        <w:t>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u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3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posljednje financijske godine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(2018., 2019., 2020.)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, kumulativno, minimalno u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2-strukom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iznosu vrijednosti procijenjene vrijednosti nabave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(minimalno </w:t>
      </w:r>
      <w:r w:rsidRPr="001217E3">
        <w:rPr>
          <w:rFonts w:asciiTheme="minorHAnsi" w:hAnsiTheme="minorHAnsi" w:cstheme="minorHAnsi"/>
          <w:sz w:val="22"/>
          <w:szCs w:val="22"/>
        </w:rPr>
        <w:t>4.088.413,46 kn x 2 =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67AFA">
        <w:rPr>
          <w:rFonts w:asciiTheme="minorHAnsi" w:hAnsiTheme="minorHAnsi" w:cstheme="minorHAnsi"/>
          <w:b/>
          <w:sz w:val="22"/>
          <w:szCs w:val="22"/>
        </w:rPr>
        <w:t>8.176.82</w:t>
      </w:r>
      <w:r w:rsidR="001E2EB6" w:rsidRPr="00B67AFA">
        <w:rPr>
          <w:rFonts w:asciiTheme="minorHAnsi" w:hAnsiTheme="minorHAnsi" w:cstheme="minorHAnsi"/>
          <w:b/>
          <w:sz w:val="22"/>
          <w:szCs w:val="22"/>
        </w:rPr>
        <w:t>7</w:t>
      </w:r>
      <w:r w:rsidRPr="00B67AFA">
        <w:rPr>
          <w:rFonts w:asciiTheme="minorHAnsi" w:hAnsiTheme="minorHAnsi" w:cstheme="minorHAnsi"/>
          <w:b/>
          <w:sz w:val="22"/>
          <w:szCs w:val="22"/>
        </w:rPr>
        <w:t xml:space="preserve"> kn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1217E3">
        <w:rPr>
          <w:rFonts w:asciiTheme="minorHAnsi" w:hAnsiTheme="minorHAnsi" w:cstheme="minorHAnsi"/>
          <w:bCs/>
          <w:sz w:val="22"/>
          <w:szCs w:val="22"/>
          <w:lang w:bidi="hr-HR"/>
        </w:rPr>
        <w:t>;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1593"/>
        <w:gridCol w:w="1593"/>
        <w:gridCol w:w="1593"/>
        <w:gridCol w:w="1594"/>
      </w:tblGrid>
      <w:tr w:rsidR="001E2EB6" w:rsidRPr="001E2EB6" w:rsidTr="001E2EB6">
        <w:tc>
          <w:tcPr>
            <w:tcW w:w="2552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Opis/godina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2018. kn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2019. kn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2020. kn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UKUPNO kn</w:t>
            </w:r>
          </w:p>
        </w:tc>
      </w:tr>
      <w:tr w:rsidR="001E2EB6" w:rsidTr="001E2EB6">
        <w:tc>
          <w:tcPr>
            <w:tcW w:w="2552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Ukupni prihodi </w:t>
            </w:r>
          </w:p>
          <w:p w:rsid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(min 8.176.827 kn)</w:t>
            </w:r>
          </w:p>
        </w:tc>
        <w:tc>
          <w:tcPr>
            <w:tcW w:w="1593" w:type="dxa"/>
            <w:vAlign w:val="center"/>
          </w:tcPr>
          <w:p w:rsidR="001E2EB6" w:rsidRDefault="005474FB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02258729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22587299"/>
          </w:p>
        </w:tc>
        <w:tc>
          <w:tcPr>
            <w:tcW w:w="1593" w:type="dxa"/>
            <w:vAlign w:val="center"/>
          </w:tcPr>
          <w:p w:rsidR="001E2EB6" w:rsidRDefault="001E2EB6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212363170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23631709"/>
          </w:p>
        </w:tc>
        <w:tc>
          <w:tcPr>
            <w:tcW w:w="1593" w:type="dxa"/>
            <w:vAlign w:val="center"/>
          </w:tcPr>
          <w:p w:rsidR="001E2EB6" w:rsidRDefault="001E2EB6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53708313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37083134"/>
          </w:p>
        </w:tc>
        <w:tc>
          <w:tcPr>
            <w:tcW w:w="1594" w:type="dxa"/>
            <w:vAlign w:val="center"/>
          </w:tcPr>
          <w:p w:rsidR="001E2EB6" w:rsidRDefault="001E2EB6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207666127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76661274"/>
          </w:p>
        </w:tc>
      </w:tr>
    </w:tbl>
    <w:p w:rsidR="003E410E" w:rsidRPr="001E2EB6" w:rsidRDefault="003E410E" w:rsidP="003E410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  <w:sz w:val="16"/>
          <w:szCs w:val="16"/>
          <w:lang w:bidi="hr-HR"/>
        </w:rPr>
      </w:pPr>
    </w:p>
    <w:p w:rsidR="003E410E" w:rsidRPr="001E2EB6" w:rsidRDefault="003E410E" w:rsidP="003E410E">
      <w:pPr>
        <w:pStyle w:val="Tijeloteksta"/>
        <w:numPr>
          <w:ilvl w:val="0"/>
          <w:numId w:val="34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41C0">
        <w:rPr>
          <w:rFonts w:asciiTheme="minorHAnsi" w:hAnsiTheme="minorHAnsi" w:cstheme="minorHAnsi"/>
          <w:sz w:val="22"/>
          <w:szCs w:val="22"/>
        </w:rPr>
        <w:t xml:space="preserve">onuditelj pozitivno posluje u </w:t>
      </w:r>
      <w:r>
        <w:rPr>
          <w:rFonts w:asciiTheme="minorHAnsi" w:hAnsiTheme="minorHAnsi" w:cstheme="minorHAnsi"/>
          <w:sz w:val="22"/>
          <w:szCs w:val="22"/>
        </w:rPr>
        <w:t xml:space="preserve">3 posljednje financije godine 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(2018., 2019., 2020.); </w:t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124"/>
        <w:gridCol w:w="2124"/>
        <w:gridCol w:w="2125"/>
      </w:tblGrid>
      <w:tr w:rsidR="00914ADE" w:rsidRPr="001E2EB6" w:rsidTr="00914ADE">
        <w:tc>
          <w:tcPr>
            <w:tcW w:w="2552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Opis/godina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2018. kn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2019. kn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2020. kn</w:t>
            </w:r>
          </w:p>
        </w:tc>
      </w:tr>
      <w:tr w:rsidR="00914ADE" w:rsidTr="00914ADE">
        <w:tc>
          <w:tcPr>
            <w:tcW w:w="2552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Neto dobit</w:t>
            </w:r>
          </w:p>
          <w:p w:rsidR="00914ADE" w:rsidRDefault="00914ADE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pozitivna</w:t>
            </w: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)</w:t>
            </w:r>
          </w:p>
        </w:tc>
        <w:tc>
          <w:tcPr>
            <w:tcW w:w="2124" w:type="dxa"/>
            <w:vAlign w:val="center"/>
          </w:tcPr>
          <w:p w:rsidR="00914ADE" w:rsidRDefault="005474FB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59746654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bookmarkStart w:id="0" w:name="_GoBack"/>
            <w:bookmarkEnd w:id="0"/>
            <w:permEnd w:id="1597466549"/>
          </w:p>
        </w:tc>
        <w:tc>
          <w:tcPr>
            <w:tcW w:w="2124" w:type="dxa"/>
            <w:vAlign w:val="center"/>
          </w:tcPr>
          <w:p w:rsidR="00914ADE" w:rsidRDefault="00914ADE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72241139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22411392"/>
          </w:p>
        </w:tc>
        <w:tc>
          <w:tcPr>
            <w:tcW w:w="2125" w:type="dxa"/>
            <w:vAlign w:val="center"/>
          </w:tcPr>
          <w:p w:rsidR="00914ADE" w:rsidRDefault="00914ADE" w:rsidP="005474F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59469866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94698666"/>
          </w:p>
        </w:tc>
      </w:tr>
    </w:tbl>
    <w:p w:rsidR="001E2EB6" w:rsidRPr="001E2EB6" w:rsidRDefault="001E2EB6" w:rsidP="001E2EB6">
      <w:pPr>
        <w:pStyle w:val="Tijeloteksta"/>
        <w:spacing w:line="252" w:lineRule="auto"/>
        <w:rPr>
          <w:rFonts w:asciiTheme="minorHAnsi" w:hAnsiTheme="minorHAnsi" w:cstheme="minorHAnsi"/>
          <w:sz w:val="16"/>
          <w:szCs w:val="16"/>
        </w:rPr>
      </w:pPr>
    </w:p>
    <w:p w:rsidR="003E410E" w:rsidRPr="005E07DC" w:rsidRDefault="003E410E" w:rsidP="003E410E">
      <w:pPr>
        <w:pStyle w:val="Tijeloteksta"/>
        <w:numPr>
          <w:ilvl w:val="0"/>
          <w:numId w:val="34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ponuditelj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n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ije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bi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o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u blokadi ukupno više od 30 dana u proteklih 6 mjeseci, od čega ne više od 15 dana u kontinuitetu uz uvjet da nije u blokadi u trenutku ishođenja BON-2/SOL-2 obrasca</w:t>
      </w:r>
      <w:r w:rsidR="00B67AFA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</w:t>
      </w:r>
      <w:r w:rsidR="00B67AFA" w:rsidRPr="00351CEF">
        <w:rPr>
          <w:rFonts w:asciiTheme="minorHAnsi" w:hAnsiTheme="minorHAnsi" w:cstheme="minorHAnsi"/>
          <w:bCs w:val="0"/>
          <w:sz w:val="22"/>
          <w:szCs w:val="22"/>
          <w:lang w:bidi="hr-HR"/>
        </w:rPr>
        <w:t>ili</w:t>
      </w:r>
      <w:r w:rsidR="00B67AFA" w:rsidRPr="00351CEF">
        <w:rPr>
          <w:rFonts w:asciiTheme="minorHAnsi" w:hAnsiTheme="minorHAnsi" w:cstheme="minorHAnsi"/>
          <w:sz w:val="22"/>
          <w:szCs w:val="22"/>
        </w:rPr>
        <w:t xml:space="preserve"> drugog jednakovrijednog dokumenta koj</w:t>
      </w:r>
      <w:r w:rsidR="00106DC4">
        <w:rPr>
          <w:rFonts w:asciiTheme="minorHAnsi" w:hAnsiTheme="minorHAnsi" w:cstheme="minorHAnsi"/>
          <w:sz w:val="22"/>
          <w:szCs w:val="22"/>
        </w:rPr>
        <w:t>eg</w:t>
      </w:r>
      <w:r w:rsidR="00B67AFA" w:rsidRPr="00351CEF">
        <w:rPr>
          <w:rFonts w:asciiTheme="minorHAnsi" w:hAnsiTheme="minorHAnsi" w:cstheme="minorHAnsi"/>
          <w:sz w:val="22"/>
          <w:szCs w:val="22"/>
        </w:rPr>
        <w:t xml:space="preserve"> izdaju bankarske ili druge institucije</w:t>
      </w:r>
      <w:r w:rsidR="00B67AFA">
        <w:rPr>
          <w:rFonts w:asciiTheme="minorHAnsi" w:hAnsiTheme="minorHAnsi" w:cstheme="minorHAnsi"/>
          <w:sz w:val="22"/>
          <w:szCs w:val="22"/>
        </w:rPr>
        <w:t xml:space="preserve"> u državi sjedišta ponuditelja</w:t>
      </w:r>
      <w:r w:rsidR="001E2EB6">
        <w:rPr>
          <w:rFonts w:asciiTheme="minorHAnsi" w:hAnsiTheme="minorHAnsi" w:cstheme="minorHAnsi"/>
          <w:bCs w:val="0"/>
          <w:sz w:val="22"/>
          <w:szCs w:val="22"/>
          <w:lang w:bidi="hr-HR"/>
        </w:rPr>
        <w:t>;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1E2EB6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Tehnička i stručna sposobnost</w:t>
      </w:r>
    </w:p>
    <w:p w:rsidR="001E2EB6" w:rsidRP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:rsidR="001E2EB6" w:rsidRDefault="001E2EB6" w:rsidP="001E2EB6">
      <w:pPr>
        <w:pStyle w:val="Odlomakpopis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onuditelj </w:t>
      </w:r>
      <w:r w:rsidRPr="00F61623">
        <w:rPr>
          <w:rFonts w:asciiTheme="minorHAnsi" w:hAnsiTheme="minorHAnsi" w:cstheme="minorHAnsi"/>
          <w:sz w:val="22"/>
          <w:szCs w:val="22"/>
        </w:rPr>
        <w:t>je uredno izvršio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60F2A">
        <w:rPr>
          <w:rFonts w:asciiTheme="minorHAnsi" w:hAnsiTheme="minorHAnsi" w:cstheme="minorHAnsi"/>
          <w:sz w:val="22"/>
          <w:szCs w:val="22"/>
        </w:rPr>
        <w:t>isporuku/</w:t>
      </w:r>
      <w:r>
        <w:rPr>
          <w:rFonts w:asciiTheme="minorHAnsi" w:hAnsiTheme="minorHAnsi" w:cstheme="minorHAnsi"/>
          <w:sz w:val="22"/>
          <w:szCs w:val="22"/>
        </w:rPr>
        <w:t>mont</w:t>
      </w:r>
      <w:r w:rsidR="00E60F2A">
        <w:rPr>
          <w:rFonts w:asciiTheme="minorHAnsi" w:hAnsiTheme="minorHAnsi" w:cstheme="minorHAnsi"/>
          <w:sz w:val="22"/>
          <w:szCs w:val="22"/>
        </w:rPr>
        <w:t>ažu</w:t>
      </w:r>
      <w:r>
        <w:rPr>
          <w:rFonts w:asciiTheme="minorHAnsi" w:hAnsiTheme="minorHAnsi" w:cstheme="minorHAnsi"/>
          <w:sz w:val="22"/>
          <w:szCs w:val="22"/>
        </w:rPr>
        <w:t xml:space="preserve"> oprem</w:t>
      </w:r>
      <w:r w:rsidR="00E60F2A">
        <w:rPr>
          <w:rFonts w:asciiTheme="minorHAnsi" w:hAnsiTheme="minorHAnsi" w:cstheme="minorHAnsi"/>
          <w:sz w:val="22"/>
          <w:szCs w:val="22"/>
        </w:rPr>
        <w:t>e</w:t>
      </w:r>
      <w:r w:rsidRPr="00F61623">
        <w:rPr>
          <w:rFonts w:asciiTheme="minorHAnsi" w:hAnsiTheme="minorHAnsi" w:cstheme="minorHAnsi"/>
          <w:sz w:val="22"/>
          <w:szCs w:val="22"/>
        </w:rPr>
        <w:t xml:space="preserve">, iste ili slične predmetu nabave, u vrijednosti procijenjene vrijednosti </w:t>
      </w:r>
      <w:r w:rsidR="006E55DA">
        <w:rPr>
          <w:rFonts w:asciiTheme="minorHAnsi" w:hAnsiTheme="minorHAnsi" w:cstheme="minorHAnsi"/>
          <w:sz w:val="22"/>
          <w:szCs w:val="22"/>
        </w:rPr>
        <w:t xml:space="preserve">grupa </w:t>
      </w:r>
      <w:r w:rsidRPr="00F61623">
        <w:rPr>
          <w:rFonts w:asciiTheme="minorHAnsi" w:hAnsiTheme="minorHAnsi" w:cstheme="minorHAnsi"/>
          <w:sz w:val="22"/>
          <w:szCs w:val="22"/>
        </w:rPr>
        <w:t>nabave</w:t>
      </w:r>
      <w:r>
        <w:rPr>
          <w:rFonts w:asciiTheme="minorHAnsi" w:hAnsiTheme="minorHAnsi" w:cstheme="minorHAnsi"/>
          <w:sz w:val="22"/>
          <w:szCs w:val="22"/>
        </w:rPr>
        <w:t xml:space="preserve"> iz točke</w:t>
      </w:r>
      <w:r w:rsidR="003E3AB9">
        <w:rPr>
          <w:rFonts w:asciiTheme="minorHAnsi" w:hAnsiTheme="minorHAnsi" w:cstheme="minorHAnsi"/>
          <w:sz w:val="22"/>
          <w:szCs w:val="22"/>
        </w:rPr>
        <w:t xml:space="preserve"> 5.</w:t>
      </w:r>
      <w:r>
        <w:rPr>
          <w:rFonts w:asciiTheme="minorHAnsi" w:hAnsiTheme="minorHAnsi" w:cstheme="minorHAnsi"/>
          <w:sz w:val="22"/>
          <w:szCs w:val="22"/>
        </w:rPr>
        <w:t xml:space="preserve"> poziva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, u godini u kojoj je započeo postupak nabave (2021.g.) i/ili tijekom 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godin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 koje prethode toj godini (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2016., 2017., 2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0</w:t>
      </w:r>
      <w:r>
        <w:rPr>
          <w:rFonts w:asciiTheme="minorHAnsi" w:hAnsiTheme="minorHAnsi" w:cstheme="minorHAnsi"/>
          <w:color w:val="000000"/>
          <w:sz w:val="22"/>
          <w:szCs w:val="22"/>
        </w:rPr>
        <w:t>18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., 2019., 20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.)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tbl>
      <w:tblPr>
        <w:tblW w:w="89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1"/>
        <w:gridCol w:w="2835"/>
        <w:gridCol w:w="1876"/>
      </w:tblGrid>
      <w:tr w:rsidR="003E3AB9" w:rsidRPr="003E3AB9" w:rsidTr="003E3AB9">
        <w:trPr>
          <w:trHeight w:val="784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RB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Naziv druge </w:t>
            </w:r>
          </w:p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ugovorne strane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6F0EC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Datum kada </w:t>
            </w:r>
            <w:r w:rsidR="00E60F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 isporučena/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montirana oprema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Vrijednost ugovora</w:t>
            </w:r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55163183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51631833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88231947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82319473"/>
          </w:p>
        </w:tc>
        <w:tc>
          <w:tcPr>
            <w:tcW w:w="1876" w:type="dxa"/>
            <w:vAlign w:val="center"/>
          </w:tcPr>
          <w:p w:rsidR="003E3AB9" w:rsidRPr="003E3AB9" w:rsidRDefault="00914ADE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61572805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1572805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07066714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70667141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25232510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5232510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04900598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49005983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45942180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5942180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86385707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63857077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13556038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35560389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8116758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1167581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37036825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70368258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33747577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37475772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56180790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61807909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31219130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12191303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47725035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77250351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61712735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17127356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32159966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21599664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30901649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0901649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65696378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56963782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30863151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08631517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8378232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8378232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36760702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67607021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59644628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96446289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57606271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76062718"/>
          </w:p>
        </w:tc>
      </w:tr>
      <w:tr w:rsidR="00106DC4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DC4" w:rsidRDefault="00106DC4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  <w:tc>
          <w:tcPr>
            <w:tcW w:w="3681" w:type="dxa"/>
            <w:vAlign w:val="center"/>
          </w:tcPr>
          <w:p w:rsidR="00106DC4" w:rsidRPr="001A2DF9" w:rsidRDefault="00106DC4" w:rsidP="00914AD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02815861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28158613"/>
          </w:p>
        </w:tc>
        <w:tc>
          <w:tcPr>
            <w:tcW w:w="2835" w:type="dxa"/>
            <w:vAlign w:val="center"/>
          </w:tcPr>
          <w:p w:rsidR="00106DC4" w:rsidRPr="001A2DF9" w:rsidRDefault="00106DC4" w:rsidP="003E3AB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6000247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60002478"/>
          </w:p>
        </w:tc>
        <w:tc>
          <w:tcPr>
            <w:tcW w:w="1876" w:type="dxa"/>
            <w:vAlign w:val="center"/>
          </w:tcPr>
          <w:p w:rsidR="00106DC4" w:rsidRPr="001A2DF9" w:rsidRDefault="00106DC4" w:rsidP="003E3AB9">
            <w:pPr>
              <w:jc w:val="right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6994952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69949529"/>
          </w:p>
        </w:tc>
      </w:tr>
      <w:tr w:rsidR="00106DC4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DC4" w:rsidRDefault="00106DC4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</w:t>
            </w:r>
          </w:p>
        </w:tc>
        <w:tc>
          <w:tcPr>
            <w:tcW w:w="3681" w:type="dxa"/>
            <w:vAlign w:val="center"/>
          </w:tcPr>
          <w:p w:rsidR="00106DC4" w:rsidRPr="001A2DF9" w:rsidRDefault="00106DC4" w:rsidP="00914AD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13365907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33659071"/>
          </w:p>
        </w:tc>
        <w:tc>
          <w:tcPr>
            <w:tcW w:w="2835" w:type="dxa"/>
            <w:vAlign w:val="center"/>
          </w:tcPr>
          <w:p w:rsidR="00106DC4" w:rsidRPr="001A2DF9" w:rsidRDefault="00106DC4" w:rsidP="003E3AB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8899146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88991462"/>
          </w:p>
        </w:tc>
        <w:tc>
          <w:tcPr>
            <w:tcW w:w="1876" w:type="dxa"/>
            <w:vAlign w:val="center"/>
          </w:tcPr>
          <w:p w:rsidR="00106DC4" w:rsidRPr="001A2DF9" w:rsidRDefault="00106DC4" w:rsidP="003E3AB9">
            <w:pPr>
              <w:jc w:val="right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0779649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07796494"/>
          </w:p>
        </w:tc>
      </w:tr>
    </w:tbl>
    <w:p w:rsidR="001E2EB6" w:rsidRPr="001E2EB6" w:rsidRDefault="001E2EB6" w:rsidP="001E2EB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33C0C" w:rsidRPr="00EE45D0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1A2DF9" w:rsidTr="00CE51C3">
        <w:tc>
          <w:tcPr>
            <w:tcW w:w="3120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20397119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03971192"/>
          </w:p>
        </w:tc>
        <w:tc>
          <w:tcPr>
            <w:tcW w:w="3684" w:type="dxa"/>
          </w:tcPr>
          <w:p w:rsidR="000C69C8" w:rsidRPr="001A2DF9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1A2DF9" w:rsidRDefault="000C69C8" w:rsidP="00F04779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</w:t>
            </w:r>
            <w:r w:rsidR="00AB28B9"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ečat i potpis</w:t>
            </w: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EE45D0">
      <w:headerReference w:type="default" r:id="rId8"/>
      <w:footerReference w:type="default" r:id="rId9"/>
      <w:pgSz w:w="11907" w:h="16840" w:code="9"/>
      <w:pgMar w:top="1418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BA0" w:rsidRDefault="00EB1BA0">
      <w:r>
        <w:separator/>
      </w:r>
    </w:p>
  </w:endnote>
  <w:endnote w:type="continuationSeparator" w:id="0">
    <w:p w:rsidR="00EB1BA0" w:rsidRDefault="00EB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EB1BA0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BA0" w:rsidRDefault="00EB1BA0">
      <w:r>
        <w:separator/>
      </w:r>
    </w:p>
  </w:footnote>
  <w:footnote w:type="continuationSeparator" w:id="0">
    <w:p w:rsidR="00EB1BA0" w:rsidRDefault="00EB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B67AFA">
      <w:rPr>
        <w:rFonts w:asciiTheme="minorHAnsi" w:hAnsiTheme="minorHAnsi" w:cstheme="minorHAnsi"/>
      </w:rPr>
      <w:t>4</w:t>
    </w:r>
    <w:r w:rsidR="00F13DEB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107A0"/>
    <w:multiLevelType w:val="hybridMultilevel"/>
    <w:tmpl w:val="4EE4E3B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A410333"/>
    <w:multiLevelType w:val="hybridMultilevel"/>
    <w:tmpl w:val="27B84B4E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00297"/>
    <w:multiLevelType w:val="hybridMultilevel"/>
    <w:tmpl w:val="FC12FE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1"/>
  </w:num>
  <w:num w:numId="4">
    <w:abstractNumId w:val="24"/>
  </w:num>
  <w:num w:numId="5">
    <w:abstractNumId w:val="30"/>
  </w:num>
  <w:num w:numId="6">
    <w:abstractNumId w:val="22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5"/>
  </w:num>
  <w:num w:numId="12">
    <w:abstractNumId w:val="31"/>
  </w:num>
  <w:num w:numId="13">
    <w:abstractNumId w:val="1"/>
  </w:num>
  <w:num w:numId="14">
    <w:abstractNumId w:val="34"/>
  </w:num>
  <w:num w:numId="15">
    <w:abstractNumId w:val="6"/>
  </w:num>
  <w:num w:numId="16">
    <w:abstractNumId w:val="2"/>
  </w:num>
  <w:num w:numId="17">
    <w:abstractNumId w:val="19"/>
  </w:num>
  <w:num w:numId="18">
    <w:abstractNumId w:val="23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3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6"/>
  </w:num>
  <w:num w:numId="32">
    <w:abstractNumId w:val="27"/>
  </w:num>
  <w:num w:numId="33">
    <w:abstractNumId w:val="32"/>
  </w:num>
  <w:num w:numId="34">
    <w:abstractNumId w:val="29"/>
  </w:num>
  <w:num w:numId="3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AE9"/>
    <w:rsid w:val="00021D84"/>
    <w:rsid w:val="00026327"/>
    <w:rsid w:val="000332AC"/>
    <w:rsid w:val="0004286D"/>
    <w:rsid w:val="000536E1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06DC4"/>
    <w:rsid w:val="0011678C"/>
    <w:rsid w:val="001167A7"/>
    <w:rsid w:val="001239A7"/>
    <w:rsid w:val="00127187"/>
    <w:rsid w:val="001306AF"/>
    <w:rsid w:val="00130955"/>
    <w:rsid w:val="00133C0C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A15D4"/>
    <w:rsid w:val="001A2DF9"/>
    <w:rsid w:val="001A2EDB"/>
    <w:rsid w:val="001A767E"/>
    <w:rsid w:val="001B2894"/>
    <w:rsid w:val="001B2D62"/>
    <w:rsid w:val="001B44A5"/>
    <w:rsid w:val="001D185E"/>
    <w:rsid w:val="001D6C72"/>
    <w:rsid w:val="001E2EB6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1DD5"/>
    <w:rsid w:val="00303798"/>
    <w:rsid w:val="003038FF"/>
    <w:rsid w:val="00303CC4"/>
    <w:rsid w:val="00304158"/>
    <w:rsid w:val="00314122"/>
    <w:rsid w:val="00314534"/>
    <w:rsid w:val="00327C35"/>
    <w:rsid w:val="00332154"/>
    <w:rsid w:val="003338D0"/>
    <w:rsid w:val="00336CC5"/>
    <w:rsid w:val="00340B53"/>
    <w:rsid w:val="00343011"/>
    <w:rsid w:val="0034348A"/>
    <w:rsid w:val="00356357"/>
    <w:rsid w:val="003578EE"/>
    <w:rsid w:val="003621DC"/>
    <w:rsid w:val="0037465A"/>
    <w:rsid w:val="00386A6F"/>
    <w:rsid w:val="003A23A7"/>
    <w:rsid w:val="003C063D"/>
    <w:rsid w:val="003C189B"/>
    <w:rsid w:val="003D2311"/>
    <w:rsid w:val="003E0018"/>
    <w:rsid w:val="003E12D0"/>
    <w:rsid w:val="003E1800"/>
    <w:rsid w:val="003E3AB9"/>
    <w:rsid w:val="003E410E"/>
    <w:rsid w:val="003E4CDC"/>
    <w:rsid w:val="003E68C1"/>
    <w:rsid w:val="003F0DFE"/>
    <w:rsid w:val="003F3F90"/>
    <w:rsid w:val="003F4C69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474FB"/>
    <w:rsid w:val="005501A8"/>
    <w:rsid w:val="00554DD7"/>
    <w:rsid w:val="005800A8"/>
    <w:rsid w:val="005827E0"/>
    <w:rsid w:val="00591754"/>
    <w:rsid w:val="00597ED8"/>
    <w:rsid w:val="005B165D"/>
    <w:rsid w:val="005B799A"/>
    <w:rsid w:val="005E186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63AA"/>
    <w:rsid w:val="006B78F2"/>
    <w:rsid w:val="006C1684"/>
    <w:rsid w:val="006D5FCC"/>
    <w:rsid w:val="006E0531"/>
    <w:rsid w:val="006E55DA"/>
    <w:rsid w:val="006E57F3"/>
    <w:rsid w:val="006E6A5C"/>
    <w:rsid w:val="006F0ECD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3650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14ADE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3B61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B735E"/>
    <w:rsid w:val="009C0305"/>
    <w:rsid w:val="009C1AC7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77924"/>
    <w:rsid w:val="00A836D6"/>
    <w:rsid w:val="00A918B4"/>
    <w:rsid w:val="00A938A4"/>
    <w:rsid w:val="00AA645B"/>
    <w:rsid w:val="00AB0AF6"/>
    <w:rsid w:val="00AB250B"/>
    <w:rsid w:val="00AB28B9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0296"/>
    <w:rsid w:val="00B33D2B"/>
    <w:rsid w:val="00B34E2E"/>
    <w:rsid w:val="00B4163D"/>
    <w:rsid w:val="00B4381E"/>
    <w:rsid w:val="00B44265"/>
    <w:rsid w:val="00B457C4"/>
    <w:rsid w:val="00B45C9D"/>
    <w:rsid w:val="00B470CC"/>
    <w:rsid w:val="00B47C70"/>
    <w:rsid w:val="00B50045"/>
    <w:rsid w:val="00B54A3A"/>
    <w:rsid w:val="00B61B07"/>
    <w:rsid w:val="00B626DA"/>
    <w:rsid w:val="00B63334"/>
    <w:rsid w:val="00B674F0"/>
    <w:rsid w:val="00B6761B"/>
    <w:rsid w:val="00B67AFA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2D7B"/>
    <w:rsid w:val="00BC3AEF"/>
    <w:rsid w:val="00BC3DE5"/>
    <w:rsid w:val="00BC7E96"/>
    <w:rsid w:val="00BD75FB"/>
    <w:rsid w:val="00BE015F"/>
    <w:rsid w:val="00BF574A"/>
    <w:rsid w:val="00C009D4"/>
    <w:rsid w:val="00C0185A"/>
    <w:rsid w:val="00C06265"/>
    <w:rsid w:val="00C11D77"/>
    <w:rsid w:val="00C22E54"/>
    <w:rsid w:val="00C24EB7"/>
    <w:rsid w:val="00C27E7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85C49"/>
    <w:rsid w:val="00C91BA5"/>
    <w:rsid w:val="00C91C00"/>
    <w:rsid w:val="00C9235C"/>
    <w:rsid w:val="00CB6675"/>
    <w:rsid w:val="00CC46D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6EDA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0F2A"/>
    <w:rsid w:val="00E621AA"/>
    <w:rsid w:val="00E63E95"/>
    <w:rsid w:val="00E72B36"/>
    <w:rsid w:val="00EA059A"/>
    <w:rsid w:val="00EA2D7E"/>
    <w:rsid w:val="00EA703E"/>
    <w:rsid w:val="00EB1BA0"/>
    <w:rsid w:val="00EB44CB"/>
    <w:rsid w:val="00EC01EB"/>
    <w:rsid w:val="00EC2BE5"/>
    <w:rsid w:val="00EC2DAD"/>
    <w:rsid w:val="00EC3AA3"/>
    <w:rsid w:val="00EC3B5F"/>
    <w:rsid w:val="00ED0774"/>
    <w:rsid w:val="00ED51E3"/>
    <w:rsid w:val="00EE0978"/>
    <w:rsid w:val="00EE45D0"/>
    <w:rsid w:val="00F02F0E"/>
    <w:rsid w:val="00F02F0F"/>
    <w:rsid w:val="00F04779"/>
    <w:rsid w:val="00F13DEB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AB9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AFAE9-BA6E-4DB8-8527-6A40D284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343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17</cp:revision>
  <cp:lastPrinted>2021-10-13T10:50:00Z</cp:lastPrinted>
  <dcterms:created xsi:type="dcterms:W3CDTF">2021-11-25T15:55:00Z</dcterms:created>
  <dcterms:modified xsi:type="dcterms:W3CDTF">2021-12-31T12:11:00Z</dcterms:modified>
</cp:coreProperties>
</file>