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D78119" w14:textId="32DE3DE2" w:rsidR="00CD2117" w:rsidRPr="00CD2117" w:rsidRDefault="000D3AF3" w:rsidP="00793278">
      <w:pPr>
        <w:shd w:val="clear" w:color="auto" w:fill="C00000"/>
        <w:rPr>
          <w:b/>
          <w:bCs/>
          <w:iCs/>
        </w:rPr>
      </w:pPr>
      <w:bookmarkStart w:id="0" w:name="_Toc361822134"/>
      <w:bookmarkStart w:id="1" w:name="_Toc361921521"/>
      <w:bookmarkStart w:id="2" w:name="_Toc391828312"/>
      <w:bookmarkStart w:id="3" w:name="_Toc391828364"/>
      <w:bookmarkStart w:id="4" w:name="_Toc391828461"/>
      <w:bookmarkStart w:id="5" w:name="_Toc56773649"/>
      <w:r w:rsidRPr="00CD2117">
        <w:rPr>
          <w:b/>
          <w:bCs/>
          <w:iCs/>
        </w:rPr>
        <w:t>Prilog</w:t>
      </w:r>
      <w:r w:rsidR="00CD2117" w:rsidRPr="00CD2117">
        <w:rPr>
          <w:b/>
          <w:bCs/>
          <w:iCs/>
        </w:rPr>
        <w:t xml:space="preserve"> I - PONUDBENI LIST</w:t>
      </w:r>
      <w:bookmarkEnd w:id="0"/>
      <w:bookmarkEnd w:id="1"/>
      <w:bookmarkEnd w:id="2"/>
      <w:bookmarkEnd w:id="3"/>
      <w:bookmarkEnd w:id="4"/>
      <w:bookmarkEnd w:id="5"/>
    </w:p>
    <w:tbl>
      <w:tblPr>
        <w:tblW w:w="8998" w:type="dxa"/>
        <w:jc w:val="center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4A0" w:firstRow="1" w:lastRow="0" w:firstColumn="1" w:lastColumn="0" w:noHBand="0" w:noVBand="1"/>
      </w:tblPr>
      <w:tblGrid>
        <w:gridCol w:w="2206"/>
        <w:gridCol w:w="6792"/>
      </w:tblGrid>
      <w:tr w:rsidR="00CD2117" w:rsidRPr="00CD2117" w14:paraId="4EBF15E6" w14:textId="77777777" w:rsidTr="00A132DF">
        <w:trPr>
          <w:trHeight w:val="356"/>
          <w:tblCellSpacing w:w="20" w:type="dxa"/>
          <w:jc w:val="center"/>
        </w:trPr>
        <w:tc>
          <w:tcPr>
            <w:tcW w:w="2146" w:type="dxa"/>
            <w:shd w:val="clear" w:color="auto" w:fill="auto"/>
            <w:vAlign w:val="center"/>
          </w:tcPr>
          <w:p w14:paraId="1E806A76" w14:textId="77777777" w:rsidR="00CD2117" w:rsidRPr="00CD2117" w:rsidRDefault="00CD2117" w:rsidP="00CD2117">
            <w:pPr>
              <w:rPr>
                <w:b/>
              </w:rPr>
            </w:pPr>
            <w:r w:rsidRPr="00CD2117">
              <w:rPr>
                <w:b/>
              </w:rPr>
              <w:t xml:space="preserve">Naručitelj: </w:t>
            </w:r>
          </w:p>
        </w:tc>
        <w:tc>
          <w:tcPr>
            <w:tcW w:w="6732" w:type="dxa"/>
            <w:shd w:val="clear" w:color="auto" w:fill="auto"/>
            <w:vAlign w:val="center"/>
          </w:tcPr>
          <w:p w14:paraId="3F80E432" w14:textId="3D05F0AF" w:rsidR="00CD2117" w:rsidRPr="00CD2117" w:rsidRDefault="00793278" w:rsidP="00CD2117">
            <w:r>
              <w:t>Pametna energija</w:t>
            </w:r>
            <w:r w:rsidR="00CD2117" w:rsidRPr="00CD2117">
              <w:t xml:space="preserve"> d.o.o.,</w:t>
            </w:r>
            <w:r w:rsidR="00A132DF">
              <w:br/>
            </w:r>
            <w:proofErr w:type="spellStart"/>
            <w:r>
              <w:t>Buzinski</w:t>
            </w:r>
            <w:proofErr w:type="spellEnd"/>
            <w:r>
              <w:t xml:space="preserve"> prilaz 10</w:t>
            </w:r>
            <w:r w:rsidR="00CD2117" w:rsidRPr="00CD2117">
              <w:t xml:space="preserve">, </w:t>
            </w:r>
            <w:r>
              <w:t>10010</w:t>
            </w:r>
            <w:r w:rsidR="00CD2117" w:rsidRPr="00CD2117">
              <w:t xml:space="preserve"> </w:t>
            </w:r>
            <w:r>
              <w:t>Zagreb</w:t>
            </w:r>
            <w:r w:rsidR="00CD2117" w:rsidRPr="00CD2117">
              <w:t>,</w:t>
            </w:r>
            <w:r>
              <w:br/>
            </w:r>
            <w:r w:rsidR="00CD2117" w:rsidRPr="00CD2117">
              <w:t xml:space="preserve">OIB: </w:t>
            </w:r>
            <w:r w:rsidRPr="00793278">
              <w:t>66438248320</w:t>
            </w:r>
          </w:p>
        </w:tc>
      </w:tr>
      <w:tr w:rsidR="00CD2117" w:rsidRPr="00CD2117" w14:paraId="3E2C73CE" w14:textId="77777777" w:rsidTr="00A132DF">
        <w:trPr>
          <w:trHeight w:val="859"/>
          <w:tblCellSpacing w:w="20" w:type="dxa"/>
          <w:jc w:val="center"/>
        </w:trPr>
        <w:tc>
          <w:tcPr>
            <w:tcW w:w="2146" w:type="dxa"/>
            <w:shd w:val="clear" w:color="auto" w:fill="auto"/>
            <w:vAlign w:val="center"/>
          </w:tcPr>
          <w:p w14:paraId="13B7FA30" w14:textId="77777777" w:rsidR="00CD2117" w:rsidRPr="00CD2117" w:rsidRDefault="00CD2117" w:rsidP="00CD2117">
            <w:pPr>
              <w:rPr>
                <w:b/>
              </w:rPr>
            </w:pPr>
            <w:r w:rsidRPr="00CD2117">
              <w:rPr>
                <w:b/>
              </w:rPr>
              <w:t xml:space="preserve">Predmet nabave: </w:t>
            </w:r>
          </w:p>
        </w:tc>
        <w:tc>
          <w:tcPr>
            <w:tcW w:w="6732" w:type="dxa"/>
            <w:shd w:val="clear" w:color="auto" w:fill="auto"/>
            <w:vAlign w:val="center"/>
          </w:tcPr>
          <w:p w14:paraId="1405D0EB" w14:textId="08A011A3" w:rsidR="00CD2117" w:rsidRPr="00CD2117" w:rsidRDefault="00CD2117" w:rsidP="00CD2117">
            <w:r w:rsidRPr="00CD2117">
              <w:t xml:space="preserve">Postupak nabave s obveznom objavom: Nabava </w:t>
            </w:r>
            <w:r w:rsidR="00793278">
              <w:t>materijala i potrošne robe</w:t>
            </w:r>
            <w:r w:rsidRPr="00CD2117">
              <w:t xml:space="preserve"> </w:t>
            </w:r>
            <w:r w:rsidR="00793278">
              <w:t>u okviru postupka nabave</w:t>
            </w:r>
            <w:r w:rsidRPr="00CD2117">
              <w:t xml:space="preserve"> u okviru </w:t>
            </w:r>
            <w:r w:rsidR="00793278">
              <w:t xml:space="preserve">EU </w:t>
            </w:r>
            <w:r w:rsidRPr="00CD2117">
              <w:t xml:space="preserve">projekta </w:t>
            </w:r>
            <w:r w:rsidR="00793278" w:rsidRPr="00A132DF">
              <w:rPr>
                <w:b/>
              </w:rPr>
              <w:t>INUKING</w:t>
            </w:r>
            <w:r w:rsidR="00793278">
              <w:t xml:space="preserve"> – Razvoj inovativnog programskog rješenja za centralizirani nadzor i upravljanje kritičnom infrastrukturom poslovnih i stambenih objekata</w:t>
            </w:r>
            <w:r w:rsidRPr="00CD2117">
              <w:t>, KK.0</w:t>
            </w:r>
            <w:r w:rsidR="00793278">
              <w:t>1</w:t>
            </w:r>
            <w:r w:rsidRPr="00CD2117">
              <w:t>.</w:t>
            </w:r>
            <w:r w:rsidR="00793278">
              <w:t>2</w:t>
            </w:r>
            <w:r w:rsidRPr="00CD2117">
              <w:t>.1.0</w:t>
            </w:r>
            <w:r w:rsidR="00793278">
              <w:t>2</w:t>
            </w:r>
            <w:r w:rsidRPr="00CD2117">
              <w:t>.</w:t>
            </w:r>
            <w:r w:rsidR="00793278">
              <w:t>0084</w:t>
            </w:r>
            <w:r w:rsidRPr="00CD2117">
              <w:t>,</w:t>
            </w:r>
            <w:r w:rsidR="00A132DF">
              <w:br/>
            </w:r>
            <w:r w:rsidRPr="00CD2117">
              <w:t>Ev.br. nabave: KK.0</w:t>
            </w:r>
            <w:r w:rsidR="00793278">
              <w:t>1</w:t>
            </w:r>
            <w:r w:rsidRPr="00CD2117">
              <w:t>.</w:t>
            </w:r>
            <w:r w:rsidR="00A132DF">
              <w:t>2</w:t>
            </w:r>
            <w:r w:rsidRPr="00CD2117">
              <w:t>.1.0</w:t>
            </w:r>
            <w:r w:rsidR="00A132DF">
              <w:t>2</w:t>
            </w:r>
            <w:r w:rsidRPr="00CD2117">
              <w:t>.</w:t>
            </w:r>
            <w:r w:rsidR="00A132DF">
              <w:t>0084</w:t>
            </w:r>
            <w:r w:rsidRPr="00CD2117">
              <w:t xml:space="preserve"> / 0</w:t>
            </w:r>
            <w:r w:rsidR="00920244">
              <w:t>5</w:t>
            </w:r>
            <w:r w:rsidRPr="00CD2117">
              <w:t>-202</w:t>
            </w:r>
            <w:r w:rsidR="00A132DF">
              <w:t>2</w:t>
            </w:r>
          </w:p>
        </w:tc>
      </w:tr>
    </w:tbl>
    <w:p w14:paraId="20EE8BB3" w14:textId="77777777" w:rsidR="00A132DF" w:rsidRDefault="00A132DF" w:rsidP="00E241E6">
      <w:pPr>
        <w:spacing w:line="240" w:lineRule="auto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47"/>
        <w:gridCol w:w="2268"/>
        <w:gridCol w:w="4116"/>
      </w:tblGrid>
      <w:tr w:rsidR="00737775" w14:paraId="70FB8712" w14:textId="77777777" w:rsidTr="00C423EA">
        <w:trPr>
          <w:gridAfter w:val="1"/>
          <w:wAfter w:w="4116" w:type="dxa"/>
        </w:trPr>
        <w:tc>
          <w:tcPr>
            <w:tcW w:w="2547" w:type="dxa"/>
            <w:vAlign w:val="center"/>
          </w:tcPr>
          <w:p w14:paraId="51EC10B5" w14:textId="520471F1" w:rsidR="00737775" w:rsidRPr="00737775" w:rsidRDefault="00737775" w:rsidP="00C423EA">
            <w:r w:rsidRPr="00737775">
              <w:t>Datum ponude:</w:t>
            </w:r>
          </w:p>
        </w:tc>
        <w:sdt>
          <w:sdtPr>
            <w:alias w:val="Odaberite datum"/>
            <w:tag w:val="Odaberite datum"/>
            <w:id w:val="926622698"/>
            <w:lock w:val="sdtLocked"/>
            <w:placeholder>
              <w:docPart w:val="80A3203FC77C412EBDA901F26B19914F"/>
            </w:placeholder>
            <w:showingPlcHdr/>
            <w:date w:fullDate="2022-05-20T00:00:00Z">
              <w:dateFormat w:val="d.M.yyyy"/>
              <w:lid w:val="hr-HR"/>
              <w:storeMappedDataAs w:val="dateTime"/>
              <w:calendar w:val="gregorian"/>
            </w:date>
          </w:sdtPr>
          <w:sdtEndPr/>
          <w:sdtContent>
            <w:tc>
              <w:tcPr>
                <w:tcW w:w="2268" w:type="dxa"/>
              </w:tcPr>
              <w:p w14:paraId="6849C445" w14:textId="45516413" w:rsidR="00737775" w:rsidRPr="00F002E7" w:rsidRDefault="00E241E6" w:rsidP="00CD2117">
                <w:r w:rsidRPr="002337EF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</w:tr>
      <w:tr w:rsidR="00C423EA" w14:paraId="3454849C" w14:textId="77777777" w:rsidTr="008F1EB2">
        <w:tc>
          <w:tcPr>
            <w:tcW w:w="2547" w:type="dxa"/>
            <w:vAlign w:val="center"/>
          </w:tcPr>
          <w:p w14:paraId="1B1A99BF" w14:textId="77777777" w:rsidR="00E241E6" w:rsidRDefault="00E241E6" w:rsidP="00C423EA"/>
          <w:p w14:paraId="13F59E9C" w14:textId="4DA70293" w:rsidR="00C423EA" w:rsidRPr="00737775" w:rsidRDefault="00C423EA" w:rsidP="00C423EA">
            <w:r>
              <w:t>Grupa predmeta nabave:</w:t>
            </w:r>
          </w:p>
        </w:tc>
        <w:tc>
          <w:tcPr>
            <w:tcW w:w="6384" w:type="dxa"/>
            <w:gridSpan w:val="2"/>
          </w:tcPr>
          <w:p w14:paraId="2E16F0BE" w14:textId="77777777" w:rsidR="00E241E6" w:rsidRDefault="00E241E6" w:rsidP="008F1EB2"/>
          <w:sdt>
            <w:sdtPr>
              <w:alias w:val="Grupe predmeta nabave"/>
              <w:tag w:val="Grupe predmeta nabave"/>
              <w:id w:val="600757842"/>
              <w:placeholder>
                <w:docPart w:val="FAF8BCA96CB048D18D8C3E108E3C126B"/>
              </w:placeholder>
              <w:showingPlcHdr/>
              <w:comboBox>
                <w:listItem w:value="Choose an item."/>
                <w:listItem w:displayText="Grupa 1: Bazna razvojna platforma za razvoj pogonskih komunikacijskih sučelja i operativnih" w:value="Grupa 1: Bazna razvojna platforma za razvoj pogonskih komunikacijskih sučelja i operativnih"/>
                <w:listItem w:displayText="Grupa 2: Razvojne stanice i kontrolna upravljačka ploča s dodirnim zaslonom za korištenje" w:value="Grupa 2: Razvojne stanice i kontrolna upravljačka ploča s dodirnim zaslonom za korištenje"/>
                <w:listItem w:displayText="Grupa 3: Oprema za ultrazvučno mjerenje toplinske energije" w:value="Grupa 3: Oprema za ultrazvučno mjerenje toplinske energije"/>
                <w:listItem w:displayText="Grupa 4: Uređaj za mjerenje izravnog i difuznog sunčeva zračenja" w:value="Grupa 4: Uređaj za mjerenje izravnog i difuznog sunčeva zračenja"/>
                <w:listItem w:displayText="Grupa 5: Kamere za evidenciju kretanja osoba unutar zona nadziranih integriranim sustavom" w:value="Grupa 5: Kamere za evidenciju kretanja osoba unutar zona nadziranih integriranim sustavom"/>
              </w:comboBox>
            </w:sdtPr>
            <w:sdtContent>
              <w:p w14:paraId="50D27161" w14:textId="17213563" w:rsidR="00C423EA" w:rsidRPr="00F002E7" w:rsidRDefault="00E241E6" w:rsidP="008F1EB2">
                <w:r w:rsidRPr="00923005">
                  <w:rPr>
                    <w:rStyle w:val="PlaceholderText"/>
                  </w:rPr>
                  <w:t>Choose an item.</w:t>
                </w:r>
              </w:p>
            </w:sdtContent>
          </w:sdt>
        </w:tc>
      </w:tr>
    </w:tbl>
    <w:p w14:paraId="05B11BDD" w14:textId="7C49DBAD" w:rsidR="00A132DF" w:rsidRPr="00CD2117" w:rsidRDefault="00A132DF" w:rsidP="00E241E6">
      <w:pPr>
        <w:spacing w:after="120" w:line="240" w:lineRule="auto"/>
        <w:rPr>
          <w:u w:val="thick"/>
        </w:rPr>
      </w:pPr>
    </w:p>
    <w:tbl>
      <w:tblPr>
        <w:tblW w:w="9072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97"/>
        <w:gridCol w:w="851"/>
        <w:gridCol w:w="1134"/>
        <w:gridCol w:w="3690"/>
      </w:tblGrid>
      <w:tr w:rsidR="00CD2117" w:rsidRPr="00CD2117" w14:paraId="03DAB6C8" w14:textId="77777777" w:rsidTr="00F002E7">
        <w:trPr>
          <w:trHeight w:val="394"/>
          <w:jc w:val="center"/>
        </w:trPr>
        <w:tc>
          <w:tcPr>
            <w:tcW w:w="9072" w:type="dxa"/>
            <w:gridSpan w:val="4"/>
            <w:shd w:val="clear" w:color="auto" w:fill="C0000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7F5487" w14:textId="77777777" w:rsidR="00CD2117" w:rsidRPr="00CD2117" w:rsidRDefault="00CD2117" w:rsidP="00CD2117">
            <w:pPr>
              <w:rPr>
                <w:b/>
                <w:bCs/>
              </w:rPr>
            </w:pPr>
            <w:r w:rsidRPr="00CD2117">
              <w:rPr>
                <w:b/>
                <w:bCs/>
              </w:rPr>
              <w:t xml:space="preserve">Podaci o Ponuditelju: </w:t>
            </w:r>
          </w:p>
        </w:tc>
      </w:tr>
      <w:tr w:rsidR="00CD2117" w:rsidRPr="00CD2117" w14:paraId="6F19C8EA" w14:textId="77777777" w:rsidTr="00F002E7">
        <w:trPr>
          <w:trHeight w:val="420"/>
          <w:jc w:val="center"/>
        </w:trPr>
        <w:tc>
          <w:tcPr>
            <w:tcW w:w="3397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A2D42B" w14:textId="77777777" w:rsidR="00CD2117" w:rsidRPr="00CD2117" w:rsidRDefault="00CD2117" w:rsidP="00CD2117">
            <w:pPr>
              <w:rPr>
                <w:b/>
                <w:bCs/>
              </w:rPr>
            </w:pPr>
            <w:r w:rsidRPr="00CD2117">
              <w:rPr>
                <w:b/>
                <w:bCs/>
              </w:rPr>
              <w:t xml:space="preserve">Naziv ponuditelja </w:t>
            </w:r>
          </w:p>
        </w:tc>
        <w:sdt>
          <w:sdtPr>
            <w:id w:val="737446496"/>
            <w:placeholder>
              <w:docPart w:val="1D7873399C4C432D8D2EC7BA7A6FF2DA"/>
            </w:placeholder>
            <w:showingPlcHdr/>
          </w:sdtPr>
          <w:sdtEndPr/>
          <w:sdtContent>
            <w:tc>
              <w:tcPr>
                <w:tcW w:w="5675" w:type="dxa"/>
                <w:gridSpan w:val="3"/>
                <w:tcBorders>
                  <w:bottom w:val="single" w:sz="4" w:space="0" w:color="auto"/>
                </w:tcBorders>
                <w:shd w:val="clear" w:color="auto" w:fill="FFFFFF"/>
                <w:noWrap/>
                <w:tcMar>
                  <w:top w:w="15" w:type="dxa"/>
                  <w:left w:w="15" w:type="dxa"/>
                  <w:bottom w:w="0" w:type="dxa"/>
                  <w:right w:w="15" w:type="dxa"/>
                </w:tcMar>
                <w:vAlign w:val="center"/>
                <w:hideMark/>
              </w:tcPr>
              <w:p w14:paraId="19B27AB2" w14:textId="48926044" w:rsidR="00CD2117" w:rsidRPr="00F002E7" w:rsidRDefault="00F002E7" w:rsidP="00CD2117">
                <w:r w:rsidRPr="002337E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CD2117" w:rsidRPr="00CD2117" w14:paraId="032AD3B1" w14:textId="77777777" w:rsidTr="00F002E7">
        <w:trPr>
          <w:trHeight w:val="413"/>
          <w:jc w:val="center"/>
        </w:trPr>
        <w:tc>
          <w:tcPr>
            <w:tcW w:w="3397" w:type="dxa"/>
            <w:tcBorders>
              <w:top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3DB96F" w14:textId="77777777" w:rsidR="00CD2117" w:rsidRPr="00CD2117" w:rsidRDefault="00CD2117" w:rsidP="00CD2117">
            <w:pPr>
              <w:rPr>
                <w:b/>
                <w:bCs/>
              </w:rPr>
            </w:pPr>
            <w:r w:rsidRPr="00CD2117">
              <w:rPr>
                <w:b/>
                <w:bCs/>
              </w:rPr>
              <w:t>Sjedište ponuditelja</w:t>
            </w:r>
          </w:p>
        </w:tc>
        <w:sdt>
          <w:sdtPr>
            <w:rPr>
              <w:bCs/>
            </w:rPr>
            <w:id w:val="-928572660"/>
            <w:placeholder>
              <w:docPart w:val="8301D58DB2444187AF9994FAC997B214"/>
            </w:placeholder>
            <w:showingPlcHdr/>
          </w:sdtPr>
          <w:sdtEndPr/>
          <w:sdtContent>
            <w:tc>
              <w:tcPr>
                <w:tcW w:w="5675" w:type="dxa"/>
                <w:gridSpan w:val="3"/>
                <w:tcBorders>
                  <w:top w:val="single" w:sz="4" w:space="0" w:color="auto"/>
                  <w:bottom w:val="single" w:sz="4" w:space="0" w:color="auto"/>
                </w:tcBorders>
                <w:shd w:val="clear" w:color="auto" w:fill="FFFFFF"/>
                <w:noWrap/>
                <w:tcMar>
                  <w:top w:w="15" w:type="dxa"/>
                  <w:left w:w="15" w:type="dxa"/>
                  <w:bottom w:w="0" w:type="dxa"/>
                  <w:right w:w="15" w:type="dxa"/>
                </w:tcMar>
                <w:vAlign w:val="center"/>
              </w:tcPr>
              <w:p w14:paraId="19FFBE0E" w14:textId="6B3865FF" w:rsidR="00CD2117" w:rsidRPr="00F002E7" w:rsidRDefault="00F002E7" w:rsidP="00CD2117">
                <w:pPr>
                  <w:rPr>
                    <w:bCs/>
                  </w:rPr>
                </w:pPr>
                <w:r w:rsidRPr="00F002E7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CD2117" w:rsidRPr="00CD2117" w14:paraId="58ACA275" w14:textId="77777777" w:rsidTr="00F002E7">
        <w:trPr>
          <w:trHeight w:val="413"/>
          <w:jc w:val="center"/>
        </w:trPr>
        <w:tc>
          <w:tcPr>
            <w:tcW w:w="3397" w:type="dxa"/>
            <w:tcBorders>
              <w:top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07CE0C" w14:textId="77777777" w:rsidR="00CD2117" w:rsidRPr="00CD2117" w:rsidRDefault="00CD2117" w:rsidP="00CD2117">
            <w:pPr>
              <w:rPr>
                <w:b/>
                <w:bCs/>
              </w:rPr>
            </w:pPr>
            <w:r w:rsidRPr="00CD2117">
              <w:rPr>
                <w:b/>
                <w:bCs/>
              </w:rPr>
              <w:t>OIB</w:t>
            </w:r>
          </w:p>
        </w:tc>
        <w:sdt>
          <w:sdtPr>
            <w:rPr>
              <w:bCs/>
            </w:rPr>
            <w:id w:val="2128819511"/>
            <w:placeholder>
              <w:docPart w:val="AF99FDA3B9024F42BF47DF30C811981C"/>
            </w:placeholder>
            <w:showingPlcHdr/>
          </w:sdtPr>
          <w:sdtEndPr/>
          <w:sdtContent>
            <w:tc>
              <w:tcPr>
                <w:tcW w:w="5675" w:type="dxa"/>
                <w:gridSpan w:val="3"/>
                <w:tcBorders>
                  <w:top w:val="single" w:sz="4" w:space="0" w:color="auto"/>
                  <w:bottom w:val="single" w:sz="4" w:space="0" w:color="auto"/>
                </w:tcBorders>
                <w:shd w:val="clear" w:color="auto" w:fill="FFFFFF"/>
                <w:noWrap/>
                <w:tcMar>
                  <w:top w:w="15" w:type="dxa"/>
                  <w:left w:w="15" w:type="dxa"/>
                  <w:bottom w:w="0" w:type="dxa"/>
                  <w:right w:w="15" w:type="dxa"/>
                </w:tcMar>
                <w:vAlign w:val="center"/>
                <w:hideMark/>
              </w:tcPr>
              <w:p w14:paraId="4F78644C" w14:textId="714FBB23" w:rsidR="00CD2117" w:rsidRPr="00F002E7" w:rsidRDefault="00F002E7" w:rsidP="00CD2117">
                <w:pPr>
                  <w:rPr>
                    <w:bCs/>
                  </w:rPr>
                </w:pPr>
                <w:r w:rsidRPr="00F002E7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F002E7" w:rsidRPr="00CD2117" w14:paraId="15A208E1" w14:textId="77777777" w:rsidTr="00F002E7">
        <w:trPr>
          <w:trHeight w:val="413"/>
          <w:jc w:val="center"/>
        </w:trPr>
        <w:tc>
          <w:tcPr>
            <w:tcW w:w="3397" w:type="dxa"/>
            <w:tcBorders>
              <w:top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E13D17" w14:textId="77777777" w:rsidR="00F002E7" w:rsidRPr="00CD2117" w:rsidRDefault="00F002E7" w:rsidP="00F002E7">
            <w:pPr>
              <w:rPr>
                <w:b/>
                <w:bCs/>
              </w:rPr>
            </w:pPr>
            <w:r w:rsidRPr="00CD2117">
              <w:rPr>
                <w:b/>
                <w:bCs/>
              </w:rPr>
              <w:t>Naziv banke i IBAN</w:t>
            </w:r>
          </w:p>
        </w:tc>
        <w:sdt>
          <w:sdtPr>
            <w:rPr>
              <w:bCs/>
            </w:rPr>
            <w:id w:val="-1361281369"/>
            <w:placeholder>
              <w:docPart w:val="5CF3861CE06E446D985BC77BD533C556"/>
            </w:placeholder>
            <w:showingPlcHdr/>
          </w:sdtPr>
          <w:sdtEndPr/>
          <w:sdtContent>
            <w:tc>
              <w:tcPr>
                <w:tcW w:w="5675" w:type="dxa"/>
                <w:gridSpan w:val="3"/>
                <w:tcBorders>
                  <w:top w:val="single" w:sz="4" w:space="0" w:color="auto"/>
                  <w:bottom w:val="single" w:sz="4" w:space="0" w:color="auto"/>
                </w:tcBorders>
                <w:shd w:val="clear" w:color="auto" w:fill="FFFFFF"/>
                <w:noWrap/>
                <w:tcMar>
                  <w:top w:w="15" w:type="dxa"/>
                  <w:left w:w="15" w:type="dxa"/>
                  <w:bottom w:w="0" w:type="dxa"/>
                  <w:right w:w="15" w:type="dxa"/>
                </w:tcMar>
              </w:tcPr>
              <w:p w14:paraId="68F18C58" w14:textId="252BB867" w:rsidR="00F002E7" w:rsidRPr="00F002E7" w:rsidRDefault="00F002E7" w:rsidP="00F002E7">
                <w:pPr>
                  <w:rPr>
                    <w:bCs/>
                  </w:rPr>
                </w:pPr>
                <w:r w:rsidRPr="00E04DE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F002E7" w:rsidRPr="00CD2117" w14:paraId="63000F89" w14:textId="77777777" w:rsidTr="00F002E7">
        <w:trPr>
          <w:trHeight w:val="413"/>
          <w:jc w:val="center"/>
        </w:trPr>
        <w:tc>
          <w:tcPr>
            <w:tcW w:w="3397" w:type="dxa"/>
            <w:tcBorders>
              <w:top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3B4B5A" w14:textId="77777777" w:rsidR="00F002E7" w:rsidRPr="00CD2117" w:rsidRDefault="00F002E7" w:rsidP="00F002E7">
            <w:pPr>
              <w:rPr>
                <w:b/>
                <w:bCs/>
              </w:rPr>
            </w:pPr>
            <w:r w:rsidRPr="00CD2117">
              <w:rPr>
                <w:b/>
                <w:bCs/>
              </w:rPr>
              <w:t>Osoba ovlaštena za zastupanje</w:t>
            </w:r>
          </w:p>
        </w:tc>
        <w:sdt>
          <w:sdtPr>
            <w:rPr>
              <w:bCs/>
            </w:rPr>
            <w:id w:val="1727419892"/>
            <w:placeholder>
              <w:docPart w:val="800D57DD56404663A273C7D84CB2E134"/>
            </w:placeholder>
            <w:showingPlcHdr/>
          </w:sdtPr>
          <w:sdtEndPr/>
          <w:sdtContent>
            <w:tc>
              <w:tcPr>
                <w:tcW w:w="5675" w:type="dxa"/>
                <w:gridSpan w:val="3"/>
                <w:tcBorders>
                  <w:top w:val="single" w:sz="4" w:space="0" w:color="auto"/>
                  <w:bottom w:val="single" w:sz="4" w:space="0" w:color="auto"/>
                </w:tcBorders>
                <w:shd w:val="clear" w:color="auto" w:fill="FFFFFF"/>
                <w:noWrap/>
                <w:tcMar>
                  <w:top w:w="15" w:type="dxa"/>
                  <w:left w:w="15" w:type="dxa"/>
                  <w:bottom w:w="0" w:type="dxa"/>
                  <w:right w:w="15" w:type="dxa"/>
                </w:tcMar>
              </w:tcPr>
              <w:p w14:paraId="71C6643B" w14:textId="5E744675" w:rsidR="00F002E7" w:rsidRPr="00F002E7" w:rsidRDefault="00F002E7" w:rsidP="00F002E7">
                <w:pPr>
                  <w:rPr>
                    <w:bCs/>
                  </w:rPr>
                </w:pPr>
                <w:r w:rsidRPr="00E04DE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F002E7" w:rsidRPr="00CD2117" w14:paraId="2DD4F1BF" w14:textId="77777777" w:rsidTr="00F002E7">
        <w:trPr>
          <w:trHeight w:val="395"/>
          <w:jc w:val="center"/>
        </w:trPr>
        <w:tc>
          <w:tcPr>
            <w:tcW w:w="3397" w:type="dxa"/>
            <w:tcBorders>
              <w:top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60EE63" w14:textId="77777777" w:rsidR="00F002E7" w:rsidRPr="00CD2117" w:rsidRDefault="00F002E7" w:rsidP="00F002E7">
            <w:pPr>
              <w:rPr>
                <w:b/>
                <w:bCs/>
              </w:rPr>
            </w:pPr>
            <w:r w:rsidRPr="00CD2117">
              <w:rPr>
                <w:b/>
                <w:bCs/>
              </w:rPr>
              <w:t>Adresa za dostavu pošte</w:t>
            </w:r>
          </w:p>
        </w:tc>
        <w:sdt>
          <w:sdtPr>
            <w:rPr>
              <w:bCs/>
            </w:rPr>
            <w:id w:val="-1712637939"/>
            <w:placeholder>
              <w:docPart w:val="E475FD4334104CAEBBB447C253830AC5"/>
            </w:placeholder>
            <w:showingPlcHdr/>
          </w:sdtPr>
          <w:sdtEndPr/>
          <w:sdtContent>
            <w:tc>
              <w:tcPr>
                <w:tcW w:w="5675" w:type="dxa"/>
                <w:gridSpan w:val="3"/>
                <w:tcBorders>
                  <w:top w:val="single" w:sz="4" w:space="0" w:color="auto"/>
                  <w:bottom w:val="single" w:sz="4" w:space="0" w:color="auto"/>
                </w:tcBorders>
                <w:shd w:val="clear" w:color="auto" w:fill="FFFFFF"/>
                <w:noWrap/>
                <w:tcMar>
                  <w:top w:w="15" w:type="dxa"/>
                  <w:left w:w="15" w:type="dxa"/>
                  <w:bottom w:w="0" w:type="dxa"/>
                  <w:right w:w="15" w:type="dxa"/>
                </w:tcMar>
                <w:hideMark/>
              </w:tcPr>
              <w:p w14:paraId="65A609DB" w14:textId="5702586A" w:rsidR="00F002E7" w:rsidRPr="00F002E7" w:rsidRDefault="00F002E7" w:rsidP="00F002E7">
                <w:pPr>
                  <w:rPr>
                    <w:bCs/>
                  </w:rPr>
                </w:pPr>
                <w:r w:rsidRPr="00E04DE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F002E7" w:rsidRPr="00CD2117" w14:paraId="3E95413E" w14:textId="77777777" w:rsidTr="00F002E7">
        <w:trPr>
          <w:trHeight w:val="401"/>
          <w:jc w:val="center"/>
        </w:trPr>
        <w:tc>
          <w:tcPr>
            <w:tcW w:w="3397" w:type="dxa"/>
            <w:tcBorders>
              <w:top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4B0866" w14:textId="77777777" w:rsidR="00F002E7" w:rsidRPr="00CD2117" w:rsidRDefault="00F002E7" w:rsidP="00F002E7">
            <w:pPr>
              <w:rPr>
                <w:b/>
                <w:bCs/>
              </w:rPr>
            </w:pPr>
            <w:r w:rsidRPr="00CD2117">
              <w:rPr>
                <w:b/>
                <w:bCs/>
              </w:rPr>
              <w:t>Adresa  e-pošte</w:t>
            </w:r>
          </w:p>
        </w:tc>
        <w:sdt>
          <w:sdtPr>
            <w:rPr>
              <w:bCs/>
            </w:rPr>
            <w:id w:val="1475417394"/>
            <w:placeholder>
              <w:docPart w:val="A74798C47B334DFEB4D2FD064398DF30"/>
            </w:placeholder>
            <w:showingPlcHdr/>
          </w:sdtPr>
          <w:sdtEndPr/>
          <w:sdtContent>
            <w:tc>
              <w:tcPr>
                <w:tcW w:w="5675" w:type="dxa"/>
                <w:gridSpan w:val="3"/>
                <w:tcBorders>
                  <w:top w:val="single" w:sz="4" w:space="0" w:color="auto"/>
                  <w:bottom w:val="single" w:sz="4" w:space="0" w:color="auto"/>
                </w:tcBorders>
                <w:shd w:val="clear" w:color="auto" w:fill="FFFFFF"/>
                <w:noWrap/>
                <w:tcMar>
                  <w:top w:w="15" w:type="dxa"/>
                  <w:left w:w="15" w:type="dxa"/>
                  <w:bottom w:w="0" w:type="dxa"/>
                  <w:right w:w="15" w:type="dxa"/>
                </w:tcMar>
              </w:tcPr>
              <w:p w14:paraId="228E0CFE" w14:textId="3AC7104C" w:rsidR="00F002E7" w:rsidRPr="00F002E7" w:rsidRDefault="00F002E7" w:rsidP="00F002E7">
                <w:pPr>
                  <w:rPr>
                    <w:bCs/>
                  </w:rPr>
                </w:pPr>
                <w:r w:rsidRPr="00E04DE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F002E7" w:rsidRPr="00CD2117" w14:paraId="7D64E4FC" w14:textId="77777777" w:rsidTr="00F002E7">
        <w:trPr>
          <w:trHeight w:val="401"/>
          <w:jc w:val="center"/>
        </w:trPr>
        <w:tc>
          <w:tcPr>
            <w:tcW w:w="3397" w:type="dxa"/>
            <w:tcBorders>
              <w:top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F4C09C" w14:textId="77777777" w:rsidR="00F002E7" w:rsidRPr="00CD2117" w:rsidRDefault="00F002E7" w:rsidP="00F002E7">
            <w:pPr>
              <w:rPr>
                <w:b/>
                <w:bCs/>
              </w:rPr>
            </w:pPr>
            <w:r w:rsidRPr="00CD2117">
              <w:rPr>
                <w:b/>
                <w:bCs/>
              </w:rPr>
              <w:t>Telefon</w:t>
            </w:r>
          </w:p>
        </w:tc>
        <w:sdt>
          <w:sdtPr>
            <w:rPr>
              <w:bCs/>
            </w:rPr>
            <w:id w:val="1064837759"/>
            <w:placeholder>
              <w:docPart w:val="7BBDFC264A634605A840FFAB1862B4A5"/>
            </w:placeholder>
            <w:showingPlcHdr/>
          </w:sdtPr>
          <w:sdtEndPr/>
          <w:sdtContent>
            <w:tc>
              <w:tcPr>
                <w:tcW w:w="5675" w:type="dxa"/>
                <w:gridSpan w:val="3"/>
                <w:tcBorders>
                  <w:top w:val="single" w:sz="4" w:space="0" w:color="auto"/>
                  <w:bottom w:val="single" w:sz="4" w:space="0" w:color="auto"/>
                </w:tcBorders>
                <w:shd w:val="clear" w:color="auto" w:fill="FFFFFF"/>
                <w:noWrap/>
                <w:tcMar>
                  <w:top w:w="15" w:type="dxa"/>
                  <w:left w:w="15" w:type="dxa"/>
                  <w:bottom w:w="0" w:type="dxa"/>
                  <w:right w:w="15" w:type="dxa"/>
                </w:tcMar>
                <w:hideMark/>
              </w:tcPr>
              <w:p w14:paraId="0E8E1FC1" w14:textId="6088B944" w:rsidR="00F002E7" w:rsidRPr="00F002E7" w:rsidRDefault="00F002E7" w:rsidP="00F002E7">
                <w:pPr>
                  <w:rPr>
                    <w:bCs/>
                  </w:rPr>
                </w:pPr>
                <w:r w:rsidRPr="00E04DE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F002E7" w:rsidRPr="00CD2117" w14:paraId="5A3066C7" w14:textId="77777777" w:rsidTr="00F002E7">
        <w:trPr>
          <w:trHeight w:val="401"/>
          <w:jc w:val="center"/>
        </w:trPr>
        <w:tc>
          <w:tcPr>
            <w:tcW w:w="3397" w:type="dxa"/>
            <w:tcBorders>
              <w:top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B18864" w14:textId="77777777" w:rsidR="00F002E7" w:rsidRPr="00CD2117" w:rsidRDefault="00F002E7" w:rsidP="00F002E7">
            <w:pPr>
              <w:rPr>
                <w:b/>
                <w:bCs/>
              </w:rPr>
            </w:pPr>
            <w:r w:rsidRPr="00CD2117">
              <w:rPr>
                <w:b/>
                <w:bCs/>
              </w:rPr>
              <w:t>Telefax</w:t>
            </w:r>
          </w:p>
        </w:tc>
        <w:sdt>
          <w:sdtPr>
            <w:rPr>
              <w:bCs/>
            </w:rPr>
            <w:id w:val="-1789202132"/>
            <w:placeholder>
              <w:docPart w:val="6AE3F22065CC4B8AB336A5A9F4E40FE0"/>
            </w:placeholder>
            <w:showingPlcHdr/>
          </w:sdtPr>
          <w:sdtEndPr/>
          <w:sdtContent>
            <w:tc>
              <w:tcPr>
                <w:tcW w:w="5675" w:type="dxa"/>
                <w:gridSpan w:val="3"/>
                <w:tcBorders>
                  <w:top w:val="single" w:sz="4" w:space="0" w:color="auto"/>
                  <w:bottom w:val="single" w:sz="4" w:space="0" w:color="auto"/>
                </w:tcBorders>
                <w:shd w:val="clear" w:color="auto" w:fill="FFFFFF"/>
                <w:noWrap/>
                <w:tcMar>
                  <w:top w:w="15" w:type="dxa"/>
                  <w:left w:w="15" w:type="dxa"/>
                  <w:bottom w:w="0" w:type="dxa"/>
                  <w:right w:w="15" w:type="dxa"/>
                </w:tcMar>
              </w:tcPr>
              <w:p w14:paraId="0FCA2D16" w14:textId="4B8F851F" w:rsidR="00F002E7" w:rsidRPr="00F002E7" w:rsidRDefault="00F002E7" w:rsidP="00F002E7">
                <w:pPr>
                  <w:rPr>
                    <w:bCs/>
                  </w:rPr>
                </w:pPr>
                <w:r w:rsidRPr="00E04DE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F002E7" w:rsidRPr="00CD2117" w14:paraId="5F148CAC" w14:textId="77777777" w:rsidTr="00F002E7">
        <w:trPr>
          <w:trHeight w:val="401"/>
          <w:jc w:val="center"/>
        </w:trPr>
        <w:tc>
          <w:tcPr>
            <w:tcW w:w="3397" w:type="dxa"/>
            <w:tcBorders>
              <w:top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E3CC91" w14:textId="172DB891" w:rsidR="00F002E7" w:rsidRPr="00CD2117" w:rsidRDefault="00F002E7" w:rsidP="00F002E7">
            <w:pPr>
              <w:rPr>
                <w:b/>
                <w:bCs/>
              </w:rPr>
            </w:pPr>
            <w:r w:rsidRPr="00CD2117">
              <w:rPr>
                <w:b/>
                <w:bCs/>
              </w:rPr>
              <w:lastRenderedPageBreak/>
              <w:t>Kontakt osoba</w:t>
            </w:r>
            <w:r w:rsidR="00E241E6">
              <w:rPr>
                <w:b/>
                <w:bCs/>
              </w:rPr>
              <w:t xml:space="preserve"> </w:t>
            </w:r>
            <w:r w:rsidRPr="00CD2117">
              <w:rPr>
                <w:bCs/>
                <w:i/>
              </w:rPr>
              <w:t>(ime i prezime)</w:t>
            </w:r>
          </w:p>
        </w:tc>
        <w:sdt>
          <w:sdtPr>
            <w:rPr>
              <w:bCs/>
            </w:rPr>
            <w:id w:val="1022830394"/>
            <w:placeholder>
              <w:docPart w:val="F0456F1B6D274CC894B871ADA56C3747"/>
            </w:placeholder>
            <w:showingPlcHdr/>
          </w:sdtPr>
          <w:sdtEndPr/>
          <w:sdtContent>
            <w:tc>
              <w:tcPr>
                <w:tcW w:w="5675" w:type="dxa"/>
                <w:gridSpan w:val="3"/>
                <w:tcBorders>
                  <w:top w:val="single" w:sz="4" w:space="0" w:color="auto"/>
                  <w:bottom w:val="single" w:sz="4" w:space="0" w:color="auto"/>
                </w:tcBorders>
                <w:shd w:val="clear" w:color="auto" w:fill="FFFFFF"/>
                <w:noWrap/>
                <w:tcMar>
                  <w:top w:w="15" w:type="dxa"/>
                  <w:left w:w="15" w:type="dxa"/>
                  <w:bottom w:w="0" w:type="dxa"/>
                  <w:right w:w="15" w:type="dxa"/>
                </w:tcMar>
              </w:tcPr>
              <w:p w14:paraId="772B9C35" w14:textId="19E956C5" w:rsidR="00F002E7" w:rsidRPr="00F002E7" w:rsidRDefault="00F002E7" w:rsidP="00F002E7">
                <w:r w:rsidRPr="00E04DE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F002E7" w:rsidRPr="00CD2117" w14:paraId="1B86F35C" w14:textId="77777777" w:rsidTr="00F002E7">
        <w:trPr>
          <w:trHeight w:val="401"/>
          <w:jc w:val="center"/>
        </w:trPr>
        <w:tc>
          <w:tcPr>
            <w:tcW w:w="3397" w:type="dxa"/>
            <w:tcBorders>
              <w:top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658039" w14:textId="77777777" w:rsidR="00F002E7" w:rsidRPr="00CD2117" w:rsidRDefault="00F002E7" w:rsidP="00F002E7">
            <w:pPr>
              <w:rPr>
                <w:b/>
                <w:bCs/>
              </w:rPr>
            </w:pPr>
            <w:r w:rsidRPr="00CD2117">
              <w:rPr>
                <w:b/>
                <w:bCs/>
              </w:rPr>
              <w:t>Telefonski broj kontakt osobe</w:t>
            </w:r>
          </w:p>
        </w:tc>
        <w:sdt>
          <w:sdtPr>
            <w:rPr>
              <w:bCs/>
            </w:rPr>
            <w:id w:val="-760523385"/>
            <w:placeholder>
              <w:docPart w:val="F335516A3D1849E3A5FFA3F23C014DAE"/>
            </w:placeholder>
            <w:showingPlcHdr/>
          </w:sdtPr>
          <w:sdtEndPr/>
          <w:sdtContent>
            <w:tc>
              <w:tcPr>
                <w:tcW w:w="5675" w:type="dxa"/>
                <w:gridSpan w:val="3"/>
                <w:tcBorders>
                  <w:top w:val="single" w:sz="4" w:space="0" w:color="auto"/>
                  <w:bottom w:val="single" w:sz="4" w:space="0" w:color="auto"/>
                </w:tcBorders>
                <w:shd w:val="clear" w:color="auto" w:fill="FFFFFF"/>
                <w:noWrap/>
                <w:tcMar>
                  <w:top w:w="15" w:type="dxa"/>
                  <w:left w:w="15" w:type="dxa"/>
                  <w:bottom w:w="0" w:type="dxa"/>
                  <w:right w:w="15" w:type="dxa"/>
                </w:tcMar>
              </w:tcPr>
              <w:p w14:paraId="7AF4C719" w14:textId="32BC01C8" w:rsidR="00F002E7" w:rsidRPr="00F002E7" w:rsidRDefault="00F002E7" w:rsidP="00F002E7">
                <w:r w:rsidRPr="00E04DE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F002E7" w:rsidRPr="00CD2117" w14:paraId="431302DF" w14:textId="77777777" w:rsidTr="00F002E7">
        <w:trPr>
          <w:trHeight w:val="401"/>
          <w:jc w:val="center"/>
        </w:trPr>
        <w:tc>
          <w:tcPr>
            <w:tcW w:w="3397" w:type="dxa"/>
            <w:tcBorders>
              <w:top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32CBD8" w14:textId="77777777" w:rsidR="00F002E7" w:rsidRPr="00CD2117" w:rsidRDefault="00F002E7" w:rsidP="00F002E7">
            <w:pPr>
              <w:rPr>
                <w:b/>
                <w:bCs/>
              </w:rPr>
            </w:pPr>
            <w:r w:rsidRPr="00CD2117">
              <w:rPr>
                <w:b/>
                <w:bCs/>
              </w:rPr>
              <w:t>Adresa e-pošte kontakt osobe</w:t>
            </w:r>
          </w:p>
        </w:tc>
        <w:sdt>
          <w:sdtPr>
            <w:rPr>
              <w:bCs/>
            </w:rPr>
            <w:id w:val="-1250505673"/>
            <w:placeholder>
              <w:docPart w:val="BC76D5E56C4F44E4AA07EE796AA31A1D"/>
            </w:placeholder>
            <w:showingPlcHdr/>
          </w:sdtPr>
          <w:sdtEndPr/>
          <w:sdtContent>
            <w:tc>
              <w:tcPr>
                <w:tcW w:w="5675" w:type="dxa"/>
                <w:gridSpan w:val="3"/>
                <w:tcBorders>
                  <w:top w:val="single" w:sz="4" w:space="0" w:color="auto"/>
                </w:tcBorders>
                <w:shd w:val="clear" w:color="auto" w:fill="FFFFFF"/>
                <w:noWrap/>
                <w:tcMar>
                  <w:top w:w="15" w:type="dxa"/>
                  <w:left w:w="15" w:type="dxa"/>
                  <w:bottom w:w="0" w:type="dxa"/>
                  <w:right w:w="15" w:type="dxa"/>
                </w:tcMar>
              </w:tcPr>
              <w:p w14:paraId="6EC2D284" w14:textId="65D0A9CC" w:rsidR="00F002E7" w:rsidRPr="00F002E7" w:rsidRDefault="00F002E7" w:rsidP="00F002E7">
                <w:r w:rsidRPr="00E04DE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F002E7" w:rsidRPr="00CD2117" w14:paraId="4BACAA7E" w14:textId="77777777" w:rsidTr="00F002E7">
        <w:trPr>
          <w:trHeight w:val="425"/>
          <w:jc w:val="center"/>
        </w:trPr>
        <w:tc>
          <w:tcPr>
            <w:tcW w:w="3397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61F4A9" w14:textId="77777777" w:rsidR="00CD2117" w:rsidRPr="00CD2117" w:rsidRDefault="00CD2117" w:rsidP="00CD2117">
            <w:pPr>
              <w:rPr>
                <w:b/>
                <w:bCs/>
              </w:rPr>
            </w:pPr>
            <w:r w:rsidRPr="00CD2117">
              <w:rPr>
                <w:b/>
                <w:bCs/>
              </w:rPr>
              <w:t>Ponuditelj je u sustavu PDV-a</w:t>
            </w:r>
            <w:r w:rsidRPr="000A7FF9">
              <w:rPr>
                <w:b/>
                <w:bCs/>
                <w:vertAlign w:val="superscript"/>
              </w:rPr>
              <w:t>*</w:t>
            </w:r>
          </w:p>
        </w:tc>
        <w:tc>
          <w:tcPr>
            <w:tcW w:w="851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F3D476" w14:textId="050F2FCC" w:rsidR="00CD2117" w:rsidRPr="00677A64" w:rsidRDefault="00E241E6" w:rsidP="00A132DF">
            <w:pPr>
              <w:jc w:val="center"/>
            </w:pPr>
            <w:sdt>
              <w:sdtPr>
                <w:id w:val="-11774982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7FF9" w:rsidRPr="00677A6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002E7" w:rsidRPr="00677A64">
              <w:t xml:space="preserve"> </w:t>
            </w:r>
            <w:r w:rsidR="00CD2117" w:rsidRPr="00677A64">
              <w:t>DA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302A56E9" w14:textId="67614858" w:rsidR="00CD2117" w:rsidRPr="00677A64" w:rsidRDefault="00E241E6" w:rsidP="00A132DF">
            <w:pPr>
              <w:jc w:val="center"/>
            </w:pPr>
            <w:sdt>
              <w:sdtPr>
                <w:id w:val="18392679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02E7" w:rsidRPr="00677A6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002E7" w:rsidRPr="00677A64">
              <w:t xml:space="preserve"> </w:t>
            </w:r>
            <w:r w:rsidR="00CD2117" w:rsidRPr="00677A64">
              <w:t>NE</w:t>
            </w:r>
          </w:p>
        </w:tc>
        <w:tc>
          <w:tcPr>
            <w:tcW w:w="3690" w:type="dxa"/>
            <w:shd w:val="clear" w:color="auto" w:fill="FFFFFF"/>
            <w:vAlign w:val="center"/>
          </w:tcPr>
          <w:p w14:paraId="6354EA48" w14:textId="73D30773" w:rsidR="00CD2117" w:rsidRPr="00677A64" w:rsidRDefault="00CD2117" w:rsidP="00CD2117">
            <w:pPr>
              <w:rPr>
                <w:bCs/>
                <w:sz w:val="22"/>
                <w:szCs w:val="22"/>
              </w:rPr>
            </w:pPr>
            <w:r w:rsidRPr="00677A64">
              <w:rPr>
                <w:bCs/>
                <w:sz w:val="22"/>
                <w:szCs w:val="22"/>
              </w:rPr>
              <w:t xml:space="preserve">Molimo </w:t>
            </w:r>
            <w:r w:rsidR="00F002E7" w:rsidRPr="00677A64">
              <w:rPr>
                <w:bCs/>
                <w:sz w:val="22"/>
                <w:szCs w:val="22"/>
              </w:rPr>
              <w:t>odaberite</w:t>
            </w:r>
            <w:r w:rsidRPr="00677A64">
              <w:rPr>
                <w:bCs/>
                <w:sz w:val="22"/>
                <w:szCs w:val="22"/>
              </w:rPr>
              <w:t>.</w:t>
            </w:r>
          </w:p>
        </w:tc>
      </w:tr>
      <w:tr w:rsidR="00CD2117" w:rsidRPr="00CD2117" w14:paraId="63B1F687" w14:textId="77777777" w:rsidTr="000A7FF9">
        <w:trPr>
          <w:trHeight w:val="326"/>
          <w:jc w:val="center"/>
        </w:trPr>
        <w:tc>
          <w:tcPr>
            <w:tcW w:w="907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C0000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15718D" w14:textId="77777777" w:rsidR="00CD2117" w:rsidRPr="00CD2117" w:rsidRDefault="00CD2117" w:rsidP="00CD2117">
            <w:pPr>
              <w:rPr>
                <w:b/>
              </w:rPr>
            </w:pPr>
            <w:r w:rsidRPr="00CD2117">
              <w:rPr>
                <w:b/>
                <w:bCs/>
              </w:rPr>
              <w:t>Članovi zajednice ponuditelja i podizvoditelji:</w:t>
            </w:r>
          </w:p>
        </w:tc>
      </w:tr>
      <w:tr w:rsidR="00CD2117" w:rsidRPr="00CD2117" w14:paraId="448003B6" w14:textId="77777777" w:rsidTr="000A7FF9">
        <w:trPr>
          <w:trHeight w:val="480"/>
          <w:jc w:val="center"/>
        </w:trPr>
        <w:tc>
          <w:tcPr>
            <w:tcW w:w="3397" w:type="dxa"/>
            <w:tcBorders>
              <w:top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4B7DBF" w14:textId="77777777" w:rsidR="00CD2117" w:rsidRPr="00CD2117" w:rsidRDefault="00CD2117" w:rsidP="00CD2117">
            <w:pPr>
              <w:rPr>
                <w:b/>
                <w:bCs/>
              </w:rPr>
            </w:pPr>
            <w:r w:rsidRPr="00CD2117">
              <w:rPr>
                <w:b/>
                <w:bCs/>
              </w:rPr>
              <w:t>Zajednica ponuditelja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23E706" w14:textId="0A93492B" w:rsidR="00CD2117" w:rsidRPr="000A7FF9" w:rsidRDefault="00E241E6" w:rsidP="00A132DF">
            <w:pPr>
              <w:jc w:val="center"/>
              <w:rPr>
                <w:bCs/>
              </w:rPr>
            </w:pPr>
            <w:sdt>
              <w:sdtPr>
                <w:rPr>
                  <w:bCs/>
                </w:rPr>
                <w:id w:val="-2609919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7FF9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0A7FF9" w:rsidRPr="000A7FF9">
              <w:rPr>
                <w:bCs/>
              </w:rPr>
              <w:t xml:space="preserve"> </w:t>
            </w:r>
            <w:r w:rsidR="00CD2117" w:rsidRPr="000A7FF9">
              <w:rPr>
                <w:bCs/>
              </w:rPr>
              <w:t>DA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FFFFFF"/>
            <w:vAlign w:val="center"/>
          </w:tcPr>
          <w:p w14:paraId="40629477" w14:textId="593C0C55" w:rsidR="00CD2117" w:rsidRPr="000A7FF9" w:rsidRDefault="00E241E6" w:rsidP="00A132DF">
            <w:pPr>
              <w:jc w:val="center"/>
              <w:rPr>
                <w:bCs/>
              </w:rPr>
            </w:pPr>
            <w:sdt>
              <w:sdtPr>
                <w:rPr>
                  <w:bCs/>
                </w:rPr>
                <w:id w:val="-1708046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7FF9" w:rsidRPr="000A7FF9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0A7FF9" w:rsidRPr="000A7FF9">
              <w:rPr>
                <w:bCs/>
              </w:rPr>
              <w:t xml:space="preserve"> </w:t>
            </w:r>
            <w:r w:rsidR="00CD2117" w:rsidRPr="000A7FF9">
              <w:rPr>
                <w:bCs/>
              </w:rPr>
              <w:t>NE</w:t>
            </w:r>
          </w:p>
        </w:tc>
        <w:tc>
          <w:tcPr>
            <w:tcW w:w="3690" w:type="dxa"/>
            <w:tcBorders>
              <w:top w:val="nil"/>
            </w:tcBorders>
            <w:shd w:val="clear" w:color="auto" w:fill="FFFFFF"/>
            <w:vAlign w:val="center"/>
          </w:tcPr>
          <w:p w14:paraId="20E6776B" w14:textId="63D22868" w:rsidR="00CD2117" w:rsidRPr="000A7FF9" w:rsidRDefault="00CD2117" w:rsidP="00CD2117">
            <w:pPr>
              <w:rPr>
                <w:sz w:val="22"/>
              </w:rPr>
            </w:pPr>
            <w:r w:rsidRPr="000A7FF9">
              <w:rPr>
                <w:sz w:val="22"/>
              </w:rPr>
              <w:t xml:space="preserve">Molimo </w:t>
            </w:r>
            <w:r w:rsidR="000A7FF9" w:rsidRPr="000A7FF9">
              <w:rPr>
                <w:sz w:val="22"/>
              </w:rPr>
              <w:t>odaberite</w:t>
            </w:r>
            <w:r w:rsidRPr="000A7FF9">
              <w:rPr>
                <w:sz w:val="22"/>
              </w:rPr>
              <w:t>. U slučaju da je odgovor "DA" ponuditelj je obvezan popuniti i obrazac Priloga I.</w:t>
            </w:r>
            <w:r w:rsidR="00A64692">
              <w:rPr>
                <w:sz w:val="22"/>
              </w:rPr>
              <w:t>a</w:t>
            </w:r>
            <w:r w:rsidRPr="000A7FF9">
              <w:rPr>
                <w:sz w:val="22"/>
              </w:rPr>
              <w:t>. ovog Poziva na dostavu ponuda.</w:t>
            </w:r>
          </w:p>
        </w:tc>
      </w:tr>
      <w:tr w:rsidR="00CD2117" w:rsidRPr="00CD2117" w14:paraId="7F70219C" w14:textId="77777777" w:rsidTr="000A7FF9">
        <w:trPr>
          <w:trHeight w:val="480"/>
          <w:jc w:val="center"/>
        </w:trPr>
        <w:tc>
          <w:tcPr>
            <w:tcW w:w="3397" w:type="dxa"/>
            <w:tcBorders>
              <w:top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1B2DA9" w14:textId="77777777" w:rsidR="00CD2117" w:rsidRPr="00CD2117" w:rsidRDefault="00CD2117" w:rsidP="00CD2117">
            <w:pPr>
              <w:rPr>
                <w:b/>
                <w:bCs/>
              </w:rPr>
            </w:pPr>
            <w:r w:rsidRPr="00CD2117">
              <w:rPr>
                <w:b/>
                <w:bCs/>
              </w:rPr>
              <w:t>Ponuditelj dio ugovora namjerava dati u podugovor jednom ili više podugovaratelja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B3B6B6" w14:textId="4995E780" w:rsidR="00CD2117" w:rsidRPr="000A7FF9" w:rsidRDefault="00E241E6" w:rsidP="00A132DF">
            <w:pPr>
              <w:jc w:val="center"/>
              <w:rPr>
                <w:bCs/>
              </w:rPr>
            </w:pPr>
            <w:sdt>
              <w:sdtPr>
                <w:rPr>
                  <w:bCs/>
                </w:rPr>
                <w:id w:val="10071070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7FF9" w:rsidRPr="000A7FF9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0A7FF9" w:rsidRPr="000A7FF9">
              <w:rPr>
                <w:bCs/>
              </w:rPr>
              <w:t xml:space="preserve"> </w:t>
            </w:r>
            <w:r w:rsidR="00CD2117" w:rsidRPr="000A7FF9">
              <w:rPr>
                <w:bCs/>
              </w:rPr>
              <w:t>DA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FFFFFF"/>
            <w:vAlign w:val="center"/>
          </w:tcPr>
          <w:p w14:paraId="507549F2" w14:textId="14060D1B" w:rsidR="00CD2117" w:rsidRPr="000A7FF9" w:rsidRDefault="00E241E6" w:rsidP="00A132DF">
            <w:pPr>
              <w:jc w:val="center"/>
              <w:rPr>
                <w:bCs/>
              </w:rPr>
            </w:pPr>
            <w:sdt>
              <w:sdtPr>
                <w:rPr>
                  <w:bCs/>
                </w:rPr>
                <w:id w:val="10492681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7FF9" w:rsidRPr="000A7FF9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0A7FF9" w:rsidRPr="000A7FF9">
              <w:rPr>
                <w:bCs/>
              </w:rPr>
              <w:t xml:space="preserve"> </w:t>
            </w:r>
            <w:r w:rsidR="00CD2117" w:rsidRPr="000A7FF9">
              <w:rPr>
                <w:bCs/>
              </w:rPr>
              <w:t>NE</w:t>
            </w:r>
          </w:p>
        </w:tc>
        <w:tc>
          <w:tcPr>
            <w:tcW w:w="3690" w:type="dxa"/>
            <w:tcBorders>
              <w:top w:val="nil"/>
            </w:tcBorders>
            <w:shd w:val="clear" w:color="auto" w:fill="FFFFFF"/>
            <w:vAlign w:val="center"/>
          </w:tcPr>
          <w:p w14:paraId="3EA29D0F" w14:textId="3ACA8ACB" w:rsidR="00CD2117" w:rsidRPr="000A7FF9" w:rsidRDefault="00CD2117" w:rsidP="00CD2117">
            <w:pPr>
              <w:rPr>
                <w:sz w:val="22"/>
              </w:rPr>
            </w:pPr>
            <w:r w:rsidRPr="000A7FF9">
              <w:rPr>
                <w:sz w:val="22"/>
              </w:rPr>
              <w:t>Molimo zaokružite. U slučaju da je odgovor "DA" ponuditelj je obvezan popuniti i obrazac Priloga I</w:t>
            </w:r>
            <w:r w:rsidR="00A64692">
              <w:rPr>
                <w:sz w:val="22"/>
              </w:rPr>
              <w:t>.b</w:t>
            </w:r>
            <w:r w:rsidRPr="000A7FF9">
              <w:rPr>
                <w:sz w:val="22"/>
              </w:rPr>
              <w:t>. ovog Poziva na dostavu ponuda.</w:t>
            </w:r>
          </w:p>
        </w:tc>
      </w:tr>
      <w:tr w:rsidR="00CD2117" w:rsidRPr="00CD2117" w14:paraId="54EC6209" w14:textId="77777777" w:rsidTr="00702BE0">
        <w:trPr>
          <w:trHeight w:val="335"/>
          <w:jc w:val="center"/>
        </w:trPr>
        <w:tc>
          <w:tcPr>
            <w:tcW w:w="907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C0000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C663B9" w14:textId="77777777" w:rsidR="00CD2117" w:rsidRPr="00CD2117" w:rsidRDefault="00CD2117" w:rsidP="00CD2117">
            <w:pPr>
              <w:rPr>
                <w:b/>
                <w:bCs/>
              </w:rPr>
            </w:pPr>
            <w:r w:rsidRPr="00CD2117">
              <w:rPr>
                <w:b/>
                <w:bCs/>
              </w:rPr>
              <w:t xml:space="preserve">Podaci o ponudi: </w:t>
            </w:r>
          </w:p>
        </w:tc>
      </w:tr>
      <w:tr w:rsidR="00CD2117" w:rsidRPr="00CD2117" w14:paraId="415A018F" w14:textId="77777777" w:rsidTr="00702BE0">
        <w:trPr>
          <w:trHeight w:val="410"/>
          <w:jc w:val="center"/>
        </w:trPr>
        <w:tc>
          <w:tcPr>
            <w:tcW w:w="5382" w:type="dxa"/>
            <w:gridSpan w:val="3"/>
            <w:tcBorders>
              <w:top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79C518" w14:textId="77777777" w:rsidR="00CD2117" w:rsidRPr="00CD2117" w:rsidRDefault="00CD2117" w:rsidP="00CD2117">
            <w:pPr>
              <w:rPr>
                <w:b/>
                <w:bCs/>
              </w:rPr>
            </w:pPr>
            <w:r w:rsidRPr="00CD2117">
              <w:rPr>
                <w:b/>
                <w:bCs/>
              </w:rPr>
              <w:t>Cijena ponude bez PDV-a (u HRK)</w:t>
            </w:r>
          </w:p>
        </w:tc>
        <w:sdt>
          <w:sdtPr>
            <w:id w:val="-1814396642"/>
            <w:placeholder>
              <w:docPart w:val="984857591354497FB2B9B64603F162B6"/>
            </w:placeholder>
            <w:showingPlcHdr/>
            <w15:appearance w15:val="hidden"/>
          </w:sdtPr>
          <w:sdtEndPr/>
          <w:sdtContent>
            <w:tc>
              <w:tcPr>
                <w:tcW w:w="3690" w:type="dxa"/>
                <w:tcBorders>
                  <w:top w:val="nil"/>
                  <w:bottom w:val="single" w:sz="4" w:space="0" w:color="auto"/>
                </w:tcBorders>
                <w:shd w:val="clear" w:color="auto" w:fill="FFFFFF"/>
                <w:noWrap/>
                <w:tcMar>
                  <w:top w:w="15" w:type="dxa"/>
                  <w:left w:w="15" w:type="dxa"/>
                  <w:bottom w:w="0" w:type="dxa"/>
                  <w:right w:w="15" w:type="dxa"/>
                </w:tcMar>
                <w:vAlign w:val="center"/>
              </w:tcPr>
              <w:p w14:paraId="598AEAAE" w14:textId="519827BE" w:rsidR="00CD2117" w:rsidRPr="000A7FF9" w:rsidRDefault="000A7FF9" w:rsidP="00CD2117">
                <w:r w:rsidRPr="002337E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0A7FF9" w:rsidRPr="00CD2117" w14:paraId="320970F0" w14:textId="77777777" w:rsidTr="00803625">
        <w:trPr>
          <w:trHeight w:val="402"/>
          <w:jc w:val="center"/>
        </w:trPr>
        <w:tc>
          <w:tcPr>
            <w:tcW w:w="5382" w:type="dxa"/>
            <w:gridSpan w:val="3"/>
            <w:tcBorders>
              <w:top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FA9774" w14:textId="77777777" w:rsidR="000A7FF9" w:rsidRPr="00CD2117" w:rsidRDefault="000A7FF9" w:rsidP="000A7FF9">
            <w:pPr>
              <w:rPr>
                <w:b/>
                <w:bCs/>
              </w:rPr>
            </w:pPr>
            <w:r w:rsidRPr="00CD2117">
              <w:rPr>
                <w:b/>
                <w:bCs/>
              </w:rPr>
              <w:t>Iznos PDV-a (u HRK)</w:t>
            </w:r>
          </w:p>
        </w:tc>
        <w:sdt>
          <w:sdtPr>
            <w:id w:val="1069625417"/>
            <w:placeholder>
              <w:docPart w:val="C279A51BBF634AFEA62B4454B9AEC06B"/>
            </w:placeholder>
            <w:showingPlcHdr/>
            <w15:appearance w15:val="hidden"/>
          </w:sdtPr>
          <w:sdtEndPr/>
          <w:sdtContent>
            <w:tc>
              <w:tcPr>
                <w:tcW w:w="3690" w:type="dxa"/>
                <w:tcBorders>
                  <w:top w:val="nil"/>
                  <w:bottom w:val="double" w:sz="4" w:space="0" w:color="auto"/>
                </w:tcBorders>
                <w:shd w:val="clear" w:color="auto" w:fill="FFFFFF"/>
                <w:noWrap/>
                <w:tcMar>
                  <w:top w:w="15" w:type="dxa"/>
                  <w:left w:w="15" w:type="dxa"/>
                  <w:bottom w:w="0" w:type="dxa"/>
                  <w:right w:w="15" w:type="dxa"/>
                </w:tcMar>
              </w:tcPr>
              <w:p w14:paraId="0C910214" w14:textId="7481AB39" w:rsidR="000A7FF9" w:rsidRPr="000A7FF9" w:rsidRDefault="000A7FF9" w:rsidP="000A7FF9">
                <w:r w:rsidRPr="006A660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0A7FF9" w:rsidRPr="00CD2117" w14:paraId="6E9C56AA" w14:textId="77777777" w:rsidTr="00803625">
        <w:trPr>
          <w:trHeight w:val="414"/>
          <w:jc w:val="center"/>
        </w:trPr>
        <w:tc>
          <w:tcPr>
            <w:tcW w:w="5382" w:type="dxa"/>
            <w:gridSpan w:val="3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3E7F74" w14:textId="77777777" w:rsidR="000A7FF9" w:rsidRPr="00CD2117" w:rsidRDefault="000A7FF9" w:rsidP="000A7FF9">
            <w:pPr>
              <w:rPr>
                <w:b/>
                <w:bCs/>
              </w:rPr>
            </w:pPr>
            <w:r w:rsidRPr="00CD2117">
              <w:rPr>
                <w:b/>
                <w:bCs/>
              </w:rPr>
              <w:t>Cijena ponude s PDV-om (u HRK)</w:t>
            </w:r>
          </w:p>
        </w:tc>
        <w:sdt>
          <w:sdtPr>
            <w:rPr>
              <w:b/>
            </w:rPr>
            <w:id w:val="-923026477"/>
            <w:placeholder>
              <w:docPart w:val="7DAEFBE0E4124A9D9041AEC9480C0564"/>
            </w:placeholder>
            <w:showingPlcHdr/>
            <w15:appearance w15:val="hidden"/>
          </w:sdtPr>
          <w:sdtEndPr/>
          <w:sdtContent>
            <w:tc>
              <w:tcPr>
                <w:tcW w:w="3690" w:type="dxa"/>
                <w:tcBorders>
                  <w:top w:val="double" w:sz="4" w:space="0" w:color="auto"/>
                  <w:bottom w:val="single" w:sz="4" w:space="0" w:color="auto"/>
                </w:tcBorders>
                <w:shd w:val="clear" w:color="auto" w:fill="FFFFFF"/>
                <w:noWrap/>
                <w:tcMar>
                  <w:top w:w="15" w:type="dxa"/>
                  <w:left w:w="15" w:type="dxa"/>
                  <w:bottom w:w="0" w:type="dxa"/>
                  <w:right w:w="15" w:type="dxa"/>
                </w:tcMar>
              </w:tcPr>
              <w:p w14:paraId="0BAC5DEF" w14:textId="78C622AC" w:rsidR="000A7FF9" w:rsidRPr="00803625" w:rsidRDefault="000A7FF9" w:rsidP="000A7FF9">
                <w:pPr>
                  <w:rPr>
                    <w:b/>
                  </w:rPr>
                </w:pPr>
                <w:r w:rsidRPr="00803625">
                  <w:rPr>
                    <w:rStyle w:val="PlaceholderText"/>
                    <w:b/>
                  </w:rPr>
                  <w:t>Click or tap here to enter text.</w:t>
                </w:r>
              </w:p>
            </w:tc>
          </w:sdtContent>
        </w:sdt>
      </w:tr>
      <w:tr w:rsidR="00677A64" w:rsidRPr="00677A64" w14:paraId="4503A093" w14:textId="77777777" w:rsidTr="00803625">
        <w:trPr>
          <w:trHeight w:val="132"/>
          <w:jc w:val="center"/>
        </w:trPr>
        <w:tc>
          <w:tcPr>
            <w:tcW w:w="5382" w:type="dxa"/>
            <w:gridSpan w:val="3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336657" w14:textId="77777777" w:rsidR="00677A64" w:rsidRPr="00677A64" w:rsidRDefault="00677A64" w:rsidP="000A7FF9">
            <w:pPr>
              <w:rPr>
                <w:b/>
                <w:bCs/>
                <w:sz w:val="8"/>
                <w:szCs w:val="8"/>
              </w:rPr>
            </w:pPr>
          </w:p>
        </w:tc>
        <w:tc>
          <w:tcPr>
            <w:tcW w:w="3690" w:type="dxa"/>
            <w:tcBorders>
              <w:top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BE9D7AC" w14:textId="77777777" w:rsidR="00677A64" w:rsidRPr="00677A64" w:rsidRDefault="00677A64" w:rsidP="000A7FF9">
            <w:pPr>
              <w:rPr>
                <w:sz w:val="8"/>
                <w:szCs w:val="8"/>
              </w:rPr>
            </w:pPr>
          </w:p>
        </w:tc>
      </w:tr>
      <w:tr w:rsidR="000A7FF9" w:rsidRPr="00CD2117" w14:paraId="51403B8C" w14:textId="77777777" w:rsidTr="00702BE0">
        <w:trPr>
          <w:trHeight w:val="414"/>
          <w:jc w:val="center"/>
        </w:trPr>
        <w:tc>
          <w:tcPr>
            <w:tcW w:w="5382" w:type="dxa"/>
            <w:gridSpan w:val="3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B879B5" w14:textId="5B8863DA" w:rsidR="000A7FF9" w:rsidRPr="00CD2117" w:rsidRDefault="000A7FF9" w:rsidP="000A7FF9">
            <w:pPr>
              <w:rPr>
                <w:b/>
                <w:bCs/>
              </w:rPr>
            </w:pPr>
            <w:r>
              <w:rPr>
                <w:b/>
                <w:bCs/>
              </w:rPr>
              <w:t>Rok valjanosti ponude</w:t>
            </w:r>
            <w:r w:rsidR="00677A64">
              <w:rPr>
                <w:b/>
                <w:bCs/>
              </w:rPr>
              <w:t xml:space="preserve"> (u danima)</w:t>
            </w:r>
            <w:r w:rsidRPr="000A7FF9">
              <w:rPr>
                <w:b/>
                <w:bCs/>
                <w:vertAlign w:val="superscript"/>
              </w:rPr>
              <w:t>**</w:t>
            </w:r>
          </w:p>
        </w:tc>
        <w:sdt>
          <w:sdtPr>
            <w:id w:val="1857306253"/>
            <w:placeholder>
              <w:docPart w:val="A384DC22B59146CC8A1EA27AB3D056A1"/>
            </w:placeholder>
            <w:showingPlcHdr/>
            <w15:appearance w15:val="hidden"/>
          </w:sdtPr>
          <w:sdtEndPr/>
          <w:sdtContent>
            <w:tc>
              <w:tcPr>
                <w:tcW w:w="3690" w:type="dxa"/>
                <w:tcBorders>
                  <w:bottom w:val="single" w:sz="4" w:space="0" w:color="auto"/>
                </w:tcBorders>
                <w:shd w:val="clear" w:color="auto" w:fill="FFFFFF"/>
                <w:noWrap/>
                <w:tcMar>
                  <w:top w:w="15" w:type="dxa"/>
                  <w:left w:w="15" w:type="dxa"/>
                  <w:bottom w:w="0" w:type="dxa"/>
                  <w:right w:w="15" w:type="dxa"/>
                </w:tcMar>
              </w:tcPr>
              <w:p w14:paraId="4C220C57" w14:textId="77777777" w:rsidR="000A7FF9" w:rsidRPr="000A7FF9" w:rsidRDefault="000A7FF9" w:rsidP="000A7FF9">
                <w:r w:rsidRPr="006A660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0A5BEF66" w14:textId="5F4DC9DC" w:rsidR="00CD2117" w:rsidRPr="00CD2117" w:rsidRDefault="00CD2117" w:rsidP="00737775">
      <w:pPr>
        <w:jc w:val="both"/>
        <w:rPr>
          <w:i/>
        </w:rPr>
      </w:pPr>
      <w:r w:rsidRPr="00CD2117">
        <w:rPr>
          <w:i/>
        </w:rPr>
        <w:t>*</w:t>
      </w:r>
      <w:r w:rsidRPr="00CD2117">
        <w:t xml:space="preserve"> </w:t>
      </w:r>
      <w:r w:rsidRPr="00CD2117">
        <w:rPr>
          <w:i/>
        </w:rPr>
        <w:t xml:space="preserve">Ako ponuditelj nije u sustavu PDV-a ili je predmet nabave oslobođen PDV-a, u ponudbenom listu na mjesto predviđeno za upis cijene ponude s PDV-om upisuje se isti iznos kao što je upisan na mjestu predviđenom za upis cijene ponude bez PDV-a, a mjesto predviđeno za upis iznosa PDV- a ostavlja se prazno. U slučaju prijenosa porezne obveze na NOJN ponuditelj mora iznos PDV-a iskazati u ponudbenom listu, neovisno o tome što će NOJN porez platiti izravno u državni proračun. S obzirom na to da je NOJN registriran za potrebe poreza na dodanu vrijednost, u </w:t>
      </w:r>
      <w:r w:rsidRPr="00CD2117">
        <w:rPr>
          <w:i/>
        </w:rPr>
        <w:lastRenderedPageBreak/>
        <w:t>slučaju da ponuditelj ima sjedište u drugoj državi članici EU, u ponudi ne iskazuje PDV svoje države sjedišta nego stopu PDV-a primjenjivu u Republici Hrvatskoj, a NOJN će obračunati i platiti PDV sukladno odredbama Zakona o porezu na dodanu vrijednost („Narodne novine“ broj 73/13, 99/13, 148/13, 153/13, 143/14, 115/16).</w:t>
      </w:r>
    </w:p>
    <w:p w14:paraId="03FBD873" w14:textId="784B372E" w:rsidR="00CD2117" w:rsidRPr="00CD2117" w:rsidRDefault="00CD2117" w:rsidP="00CD2117">
      <w:pPr>
        <w:rPr>
          <w:i/>
        </w:rPr>
      </w:pPr>
      <w:r w:rsidRPr="00CD2117">
        <w:rPr>
          <w:i/>
        </w:rPr>
        <w:t>**</w:t>
      </w:r>
      <w:r w:rsidR="00803625">
        <w:rPr>
          <w:i/>
        </w:rPr>
        <w:t xml:space="preserve"> </w:t>
      </w:r>
      <w:r w:rsidRPr="00CD2117">
        <w:rPr>
          <w:i/>
        </w:rPr>
        <w:t xml:space="preserve">Rok valjanosti ponude mora biti najmanje </w:t>
      </w:r>
      <w:r w:rsidR="00C423EA">
        <w:rPr>
          <w:i/>
        </w:rPr>
        <w:t>90</w:t>
      </w:r>
      <w:r w:rsidRPr="00CD2117">
        <w:rPr>
          <w:i/>
        </w:rPr>
        <w:t xml:space="preserve"> dana od krajnjeg roka za dostavu ponuda.</w:t>
      </w:r>
    </w:p>
    <w:p w14:paraId="6FAB76B0" w14:textId="03392C2A" w:rsidR="00CD2117" w:rsidRPr="00CD2117" w:rsidRDefault="00CD2117" w:rsidP="00CD2117">
      <w:r w:rsidRPr="00CD2117">
        <w:rPr>
          <w:b/>
        </w:rPr>
        <w:t xml:space="preserve">ZA PONUDITELJA: </w:t>
      </w:r>
    </w:p>
    <w:tbl>
      <w:tblPr>
        <w:tblStyle w:val="TableGrid"/>
        <w:tblW w:w="0" w:type="auto"/>
        <w:tblInd w:w="5382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78"/>
      </w:tblGrid>
      <w:tr w:rsidR="00803625" w14:paraId="4DFA4EF2" w14:textId="77777777" w:rsidTr="00803625">
        <w:sdt>
          <w:sdtPr>
            <w:rPr>
              <w:sz w:val="22"/>
              <w:szCs w:val="22"/>
            </w:rPr>
            <w:id w:val="-906602864"/>
            <w:placeholder>
              <w:docPart w:val="0C8143000611450DBF0996DB0EFC646E"/>
            </w:placeholder>
            <w:showingPlcHdr/>
          </w:sdtPr>
          <w:sdtEndPr/>
          <w:sdtContent>
            <w:tc>
              <w:tcPr>
                <w:tcW w:w="3678" w:type="dxa"/>
              </w:tcPr>
              <w:p w14:paraId="0D995263" w14:textId="0FBA8240" w:rsidR="00803625" w:rsidRDefault="00803625" w:rsidP="00581281">
                <w:pPr>
                  <w:spacing w:after="120"/>
                  <w:jc w:val="center"/>
                  <w:rPr>
                    <w:sz w:val="22"/>
                    <w:szCs w:val="22"/>
                  </w:rPr>
                </w:pPr>
                <w:r w:rsidRPr="002337E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3B2C91A4" w14:textId="435FFD6E" w:rsidR="00CD2117" w:rsidRPr="00CD2117" w:rsidRDefault="00803625" w:rsidP="00803625">
      <w:pPr>
        <w:spacing w:line="240" w:lineRule="auto"/>
        <w:ind w:firstLine="5954"/>
        <w:rPr>
          <w:vertAlign w:val="superscript"/>
        </w:rPr>
      </w:pPr>
      <w:r w:rsidRPr="00803625">
        <w:rPr>
          <w:noProof/>
          <w:vertAlign w:val="superscript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39301C8" wp14:editId="4EA482FB">
                <wp:simplePos x="0" y="0"/>
                <wp:positionH relativeFrom="margin">
                  <wp:posOffset>1682898</wp:posOffset>
                </wp:positionH>
                <wp:positionV relativeFrom="paragraph">
                  <wp:posOffset>57829</wp:posOffset>
                </wp:positionV>
                <wp:extent cx="478155" cy="140462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815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B62952" w14:textId="19B057A8" w:rsidR="00803625" w:rsidRDefault="00803625" w:rsidP="00803625">
                            <w:r>
                              <w:t>MP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39301C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32.5pt;margin-top:4.55pt;width:37.6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" stroked="f">
                <v:textbox style="mso-fit-shape-to-text:t">
                  <w:txbxContent>
                    <w:p w14:paraId="4FB62952" w14:textId="19B057A8" w:rsidR="00803625" w:rsidRDefault="00803625" w:rsidP="00803625">
                      <w:r>
                        <w:t>MP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D2117" w:rsidRPr="00CD2117">
        <w:rPr>
          <w:vertAlign w:val="superscript"/>
        </w:rPr>
        <w:t>(ime i prezime, funkcija ovlaštene osobe)</w:t>
      </w:r>
    </w:p>
    <w:p w14:paraId="52EC8D69" w14:textId="05139CD3" w:rsidR="00CD2117" w:rsidRPr="00803625" w:rsidRDefault="00CD2117" w:rsidP="00803625">
      <w:pPr>
        <w:spacing w:after="120" w:line="240" w:lineRule="auto"/>
        <w:jc w:val="right"/>
        <w:rPr>
          <w:sz w:val="22"/>
          <w:szCs w:val="22"/>
        </w:rPr>
      </w:pPr>
      <w:r w:rsidRPr="00803625">
        <w:rPr>
          <w:sz w:val="22"/>
          <w:szCs w:val="22"/>
        </w:rPr>
        <w:t>__________________________________</w:t>
      </w:r>
    </w:p>
    <w:p w14:paraId="0C6B897E" w14:textId="2A0A63F0" w:rsidR="005A3DD9" w:rsidRPr="00A132DF" w:rsidRDefault="00CD2117" w:rsidP="00803625">
      <w:pPr>
        <w:ind w:right="-2" w:firstLine="6521"/>
        <w:rPr>
          <w:i/>
        </w:rPr>
      </w:pPr>
      <w:r w:rsidRPr="00CD2117">
        <w:rPr>
          <w:vertAlign w:val="superscript"/>
        </w:rPr>
        <w:t>(potpis ovlaštene osobe)</w:t>
      </w:r>
    </w:p>
    <w:sectPr w:rsidR="005A3DD9" w:rsidRPr="00A132DF" w:rsidSect="00E241E6">
      <w:headerReference w:type="default" r:id="rId9"/>
      <w:footerReference w:type="default" r:id="rId10"/>
      <w:pgSz w:w="11906" w:h="16838"/>
      <w:pgMar w:top="2552" w:right="1418" w:bottom="156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607602" w14:textId="77777777" w:rsidR="000A7FF9" w:rsidRDefault="000A7FF9" w:rsidP="00515490">
      <w:r>
        <w:separator/>
      </w:r>
    </w:p>
  </w:endnote>
  <w:endnote w:type="continuationSeparator" w:id="0">
    <w:p w14:paraId="09015E8F" w14:textId="77777777" w:rsidR="000A7FF9" w:rsidRDefault="000A7FF9" w:rsidP="005154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025972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CA3E4F8" w14:textId="7D5D4532" w:rsidR="00920244" w:rsidRDefault="0092024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3F014C0" w14:textId="77777777" w:rsidR="00920244" w:rsidRDefault="0092024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2C794D" w14:textId="77777777" w:rsidR="000A7FF9" w:rsidRDefault="000A7FF9" w:rsidP="00515490">
      <w:r>
        <w:separator/>
      </w:r>
    </w:p>
  </w:footnote>
  <w:footnote w:type="continuationSeparator" w:id="0">
    <w:p w14:paraId="6F907391" w14:textId="77777777" w:rsidR="000A7FF9" w:rsidRDefault="000A7FF9" w:rsidP="005154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EAE8E7" w14:textId="77777777" w:rsidR="000A7FF9" w:rsidRDefault="000A7FF9" w:rsidP="00515490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21D401C" wp14:editId="4731644A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43800" cy="10667093"/>
          <wp:effectExtent l="0" t="0" r="0" b="1270"/>
          <wp:wrapNone/>
          <wp:docPr id="6" name="Picture 6" descr="Diagram&#10;&#10;Description automatically generated with low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Diagram&#10;&#10;Description automatically generated with low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3800" cy="1066709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ocumentProtection w:edit="forms" w:enforcement="1" w:cryptProviderType="rsaAES" w:cryptAlgorithmClass="hash" w:cryptAlgorithmType="typeAny" w:cryptAlgorithmSid="14" w:cryptSpinCount="100000" w:hash="oubLBqFXu7S/XAdnVREUKiVdpAbzzKicqfvOIqvoyN6ekMNDxYbRLmYU2rot1VjNuExfol+aioDnveTUy0WYfA==" w:salt="u4vRINkcXvNBzHQuWbM9QQ==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5EE1"/>
    <w:rsid w:val="000A7FF9"/>
    <w:rsid w:val="000D3AF3"/>
    <w:rsid w:val="0050643B"/>
    <w:rsid w:val="00515490"/>
    <w:rsid w:val="00581281"/>
    <w:rsid w:val="005A3DD9"/>
    <w:rsid w:val="00677A64"/>
    <w:rsid w:val="006E04F5"/>
    <w:rsid w:val="00702BE0"/>
    <w:rsid w:val="00737775"/>
    <w:rsid w:val="00793278"/>
    <w:rsid w:val="00803625"/>
    <w:rsid w:val="0088263D"/>
    <w:rsid w:val="008F1EB2"/>
    <w:rsid w:val="00920244"/>
    <w:rsid w:val="00A132DF"/>
    <w:rsid w:val="00A64692"/>
    <w:rsid w:val="00A90632"/>
    <w:rsid w:val="00C20ED4"/>
    <w:rsid w:val="00C423EA"/>
    <w:rsid w:val="00CB5EE1"/>
    <w:rsid w:val="00CD2117"/>
    <w:rsid w:val="00DF0ED1"/>
    <w:rsid w:val="00E241E6"/>
    <w:rsid w:val="00F00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770276CD"/>
  <w15:chartTrackingRefBased/>
  <w15:docId w15:val="{26F3DFC6-4B8A-4A70-9A3E-E091811A0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15490"/>
    <w:rPr>
      <w:rFonts w:cstheme="minorHAnsi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F0ED1"/>
    <w:pPr>
      <w:outlineLvl w:val="0"/>
    </w:pPr>
    <w:rPr>
      <w:rFonts w:asciiTheme="majorHAnsi" w:hAnsiTheme="majorHAnsi" w:cstheme="majorHAns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A3DD9"/>
    <w:pPr>
      <w:outlineLvl w:val="1"/>
    </w:pPr>
    <w:rPr>
      <w:rFonts w:asciiTheme="majorHAnsi" w:hAnsiTheme="majorHAnsi" w:cstheme="maj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F0E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0ED1"/>
  </w:style>
  <w:style w:type="paragraph" w:styleId="Footer">
    <w:name w:val="footer"/>
    <w:basedOn w:val="Normal"/>
    <w:link w:val="FooterChar"/>
    <w:uiPriority w:val="99"/>
    <w:unhideWhenUsed/>
    <w:rsid w:val="00DF0E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0ED1"/>
  </w:style>
  <w:style w:type="character" w:customStyle="1" w:styleId="Heading1Char">
    <w:name w:val="Heading 1 Char"/>
    <w:basedOn w:val="DefaultParagraphFont"/>
    <w:link w:val="Heading1"/>
    <w:uiPriority w:val="9"/>
    <w:rsid w:val="00DF0ED1"/>
    <w:rPr>
      <w:rFonts w:asciiTheme="majorHAnsi" w:hAnsiTheme="majorHAnsi" w:cstheme="majorHAns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5A3DD9"/>
    <w:rPr>
      <w:rFonts w:asciiTheme="majorHAnsi" w:hAnsiTheme="majorHAnsi" w:cstheme="majorHAnsi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51549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154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15490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515490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sid w:val="00515490"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sid w:val="00515490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5490"/>
    <w:rPr>
      <w:i/>
      <w:iCs/>
      <w:color w:val="auto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15490"/>
    <w:pPr>
      <w:pBdr>
        <w:top w:val="single" w:sz="4" w:space="10" w:color="C00000"/>
        <w:bottom w:val="single" w:sz="4" w:space="10" w:color="C00000"/>
      </w:pBdr>
      <w:spacing w:before="360" w:after="360"/>
      <w:ind w:left="864" w:right="864"/>
      <w:jc w:val="center"/>
    </w:pPr>
    <w:rPr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15490"/>
    <w:rPr>
      <w:i/>
      <w:iCs/>
    </w:rPr>
  </w:style>
  <w:style w:type="character" w:styleId="PlaceholderText">
    <w:name w:val="Placeholder Text"/>
    <w:basedOn w:val="DefaultParagraphFont"/>
    <w:uiPriority w:val="99"/>
    <w:semiHidden/>
    <w:rsid w:val="00737775"/>
    <w:rPr>
      <w:color w:val="808080"/>
    </w:rPr>
  </w:style>
  <w:style w:type="table" w:styleId="TableGrid">
    <w:name w:val="Table Grid"/>
    <w:basedOn w:val="TableNormal"/>
    <w:uiPriority w:val="39"/>
    <w:rsid w:val="007377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razen.pavlic\OneDrive%20-%20Tvrtka\Documents\01.%20KingICT\01%20EU%20PROJEKTI\EU-IRI\EU-IRI%20II-2020-02%20INUKING\02%20PROVEDBA\PV-PROMID&#381;BA%20I%20VIDLJIVOST\Predlo&#353;ci\EU-IRI%20II-INUKING-Memo_EU%20Logos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0A3203FC77C412EBDA901F26B1991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D3D1C3-11D2-4498-BD7E-1954ADFEB713}"/>
      </w:docPartPr>
      <w:docPartBody>
        <w:p w:rsidR="009A1058" w:rsidRDefault="00B60906" w:rsidP="00B60906">
          <w:pPr>
            <w:pStyle w:val="80A3203FC77C412EBDA901F26B19914F2"/>
          </w:pPr>
          <w:r w:rsidRPr="002337EF">
            <w:rPr>
              <w:rStyle w:val="PlaceholderText"/>
            </w:rPr>
            <w:t>Click or tap to enter a date.</w:t>
          </w:r>
        </w:p>
      </w:docPartBody>
    </w:docPart>
    <w:docPart>
      <w:docPartPr>
        <w:name w:val="5CF3861CE06E446D985BC77BD533C5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36B7E9-DCE2-45C8-8CE2-5E4879130C70}"/>
      </w:docPartPr>
      <w:docPartBody>
        <w:p w:rsidR="009A1058" w:rsidRDefault="00B60906" w:rsidP="00B60906">
          <w:pPr>
            <w:pStyle w:val="5CF3861CE06E446D985BC77BD533C5562"/>
          </w:pPr>
          <w:r w:rsidRPr="00E04DE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00D57DD56404663A273C7D84CB2E1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CC6F85-8B48-4004-89FD-3FE0BC373726}"/>
      </w:docPartPr>
      <w:docPartBody>
        <w:p w:rsidR="009A1058" w:rsidRDefault="00B60906" w:rsidP="00B60906">
          <w:pPr>
            <w:pStyle w:val="800D57DD56404663A273C7D84CB2E1342"/>
          </w:pPr>
          <w:r w:rsidRPr="00E04DE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475FD4334104CAEBBB447C253830A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BAA7E0-5BE2-4AC8-A005-A66D677D2297}"/>
      </w:docPartPr>
      <w:docPartBody>
        <w:p w:rsidR="009A1058" w:rsidRDefault="00B60906" w:rsidP="00B60906">
          <w:pPr>
            <w:pStyle w:val="E475FD4334104CAEBBB447C253830AC52"/>
          </w:pPr>
          <w:r w:rsidRPr="00E04DE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74798C47B334DFEB4D2FD064398DF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A5087D-66B5-4C55-BD30-352028A6F017}"/>
      </w:docPartPr>
      <w:docPartBody>
        <w:p w:rsidR="009A1058" w:rsidRDefault="00B60906" w:rsidP="00B60906">
          <w:pPr>
            <w:pStyle w:val="A74798C47B334DFEB4D2FD064398DF302"/>
          </w:pPr>
          <w:r w:rsidRPr="00E04DE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BBDFC264A634605A840FFAB1862B4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B88ADF-6DCE-402A-B466-27AED3A9938E}"/>
      </w:docPartPr>
      <w:docPartBody>
        <w:p w:rsidR="009A1058" w:rsidRDefault="00B60906" w:rsidP="00B60906">
          <w:pPr>
            <w:pStyle w:val="7BBDFC264A634605A840FFAB1862B4A52"/>
          </w:pPr>
          <w:r w:rsidRPr="00E04DE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AE3F22065CC4B8AB336A5A9F4E40F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87EB94-0519-48D2-8209-12ABCB766AEA}"/>
      </w:docPartPr>
      <w:docPartBody>
        <w:p w:rsidR="009A1058" w:rsidRDefault="00B60906" w:rsidP="00B60906">
          <w:pPr>
            <w:pStyle w:val="6AE3F22065CC4B8AB336A5A9F4E40FE02"/>
          </w:pPr>
          <w:r w:rsidRPr="00E04DE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0456F1B6D274CC894B871ADA56C37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38DEA3-6B59-4CEB-BAAF-74167BF1C8D4}"/>
      </w:docPartPr>
      <w:docPartBody>
        <w:p w:rsidR="009A1058" w:rsidRDefault="00B60906" w:rsidP="00B60906">
          <w:pPr>
            <w:pStyle w:val="F0456F1B6D274CC894B871ADA56C37472"/>
          </w:pPr>
          <w:r w:rsidRPr="00E04DE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335516A3D1849E3A5FFA3F23C014D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D370D4-1F1D-481E-AEAE-25183E78CC59}"/>
      </w:docPartPr>
      <w:docPartBody>
        <w:p w:rsidR="009A1058" w:rsidRDefault="00B60906" w:rsidP="00B60906">
          <w:pPr>
            <w:pStyle w:val="F335516A3D1849E3A5FFA3F23C014DAE2"/>
          </w:pPr>
          <w:r w:rsidRPr="00E04DE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C76D5E56C4F44E4AA07EE796AA31A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99DD6D-AAA7-45C7-A109-F2AE5624582F}"/>
      </w:docPartPr>
      <w:docPartBody>
        <w:p w:rsidR="009A1058" w:rsidRDefault="00B60906" w:rsidP="00B60906">
          <w:pPr>
            <w:pStyle w:val="BC76D5E56C4F44E4AA07EE796AA31A1D2"/>
          </w:pPr>
          <w:r w:rsidRPr="00E04DE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D7873399C4C432D8D2EC7BA7A6FF2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F99838-159D-42A9-81AD-AFB319B520F1}"/>
      </w:docPartPr>
      <w:docPartBody>
        <w:p w:rsidR="009A1058" w:rsidRDefault="00B60906" w:rsidP="00B60906">
          <w:pPr>
            <w:pStyle w:val="1D7873399C4C432D8D2EC7BA7A6FF2DA2"/>
          </w:pPr>
          <w:r w:rsidRPr="002337E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301D58DB2444187AF9994FAC997B2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69ED07-5289-4341-9891-116ED5EB4F8D}"/>
      </w:docPartPr>
      <w:docPartBody>
        <w:p w:rsidR="009A1058" w:rsidRDefault="00B60906" w:rsidP="00B60906">
          <w:pPr>
            <w:pStyle w:val="8301D58DB2444187AF9994FAC997B2142"/>
          </w:pPr>
          <w:r w:rsidRPr="00F002E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F99FDA3B9024F42BF47DF30C81198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AF201F-34C2-484D-933B-DDB059222E42}"/>
      </w:docPartPr>
      <w:docPartBody>
        <w:p w:rsidR="009A1058" w:rsidRDefault="00B60906" w:rsidP="00B60906">
          <w:pPr>
            <w:pStyle w:val="AF99FDA3B9024F42BF47DF30C811981C2"/>
          </w:pPr>
          <w:r w:rsidRPr="00F002E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84857591354497FB2B9B64603F162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9E13D2-5FB2-4674-9C50-F81316FEEDB9}"/>
      </w:docPartPr>
      <w:docPartBody>
        <w:p w:rsidR="009A1058" w:rsidRDefault="00B60906" w:rsidP="00B60906">
          <w:pPr>
            <w:pStyle w:val="984857591354497FB2B9B64603F162B62"/>
          </w:pPr>
          <w:r w:rsidRPr="002337E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279A51BBF634AFEA62B4454B9AEC0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8BE1E7-7D38-455D-AFF9-8F6C73128EE8}"/>
      </w:docPartPr>
      <w:docPartBody>
        <w:p w:rsidR="009A1058" w:rsidRDefault="00B60906" w:rsidP="00B60906">
          <w:pPr>
            <w:pStyle w:val="C279A51BBF634AFEA62B4454B9AEC06B2"/>
          </w:pPr>
          <w:r w:rsidRPr="006A660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DAEFBE0E4124A9D9041AEC9480C05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77A0C0-C2E1-42C6-B033-B045473BF69B}"/>
      </w:docPartPr>
      <w:docPartBody>
        <w:p w:rsidR="009A1058" w:rsidRDefault="00B60906" w:rsidP="00B60906">
          <w:pPr>
            <w:pStyle w:val="7DAEFBE0E4124A9D9041AEC9480C05642"/>
          </w:pPr>
          <w:r w:rsidRPr="00803625">
            <w:rPr>
              <w:rStyle w:val="PlaceholderText"/>
              <w:b/>
            </w:rPr>
            <w:t>Click or tap here to enter text.</w:t>
          </w:r>
        </w:p>
      </w:docPartBody>
    </w:docPart>
    <w:docPart>
      <w:docPartPr>
        <w:name w:val="A384DC22B59146CC8A1EA27AB3D056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FEF6AD-B817-4E4F-8EDF-F4A4B299141E}"/>
      </w:docPartPr>
      <w:docPartBody>
        <w:p w:rsidR="009A1058" w:rsidRDefault="00B60906" w:rsidP="00B60906">
          <w:pPr>
            <w:pStyle w:val="A384DC22B59146CC8A1EA27AB3D056A12"/>
          </w:pPr>
          <w:r w:rsidRPr="006A660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C8143000611450DBF0996DB0EFC64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266AA1-0626-40F0-8AF9-AB9BD2AEBB46}"/>
      </w:docPartPr>
      <w:docPartBody>
        <w:p w:rsidR="00000000" w:rsidRDefault="00B60906" w:rsidP="00B60906">
          <w:pPr>
            <w:pStyle w:val="0C8143000611450DBF0996DB0EFC646E1"/>
          </w:pPr>
          <w:r w:rsidRPr="002337E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F8BCA96CB048D18D8C3E108E3C12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882997-8C87-4E92-9D51-9E0CEA1B62C2}"/>
      </w:docPartPr>
      <w:docPartBody>
        <w:p w:rsidR="00000000" w:rsidRDefault="00B60906" w:rsidP="00B60906">
          <w:pPr>
            <w:pStyle w:val="FAF8BCA96CB048D18D8C3E108E3C126B"/>
          </w:pPr>
          <w:r w:rsidRPr="00923005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058"/>
    <w:rsid w:val="009A1058"/>
    <w:rsid w:val="00B60906"/>
    <w:rsid w:val="00BB483A"/>
    <w:rsid w:val="00EC0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60906"/>
    <w:rPr>
      <w:color w:val="808080"/>
    </w:rPr>
  </w:style>
  <w:style w:type="paragraph" w:customStyle="1" w:styleId="16F36A408F7F49B9ADD0BEE4D9A214C5">
    <w:name w:val="16F36A408F7F49B9ADD0BEE4D9A214C5"/>
    <w:rsid w:val="00BB483A"/>
  </w:style>
  <w:style w:type="paragraph" w:customStyle="1" w:styleId="80A3203FC77C412EBDA901F26B19914F1">
    <w:name w:val="80A3203FC77C412EBDA901F26B19914F1"/>
    <w:rsid w:val="009A1058"/>
    <w:rPr>
      <w:rFonts w:eastAsiaTheme="minorHAnsi" w:cstheme="minorHAnsi"/>
      <w:sz w:val="24"/>
      <w:szCs w:val="24"/>
      <w:lang w:eastAsia="en-US"/>
    </w:rPr>
  </w:style>
  <w:style w:type="paragraph" w:customStyle="1" w:styleId="1D7873399C4C432D8D2EC7BA7A6FF2DA">
    <w:name w:val="1D7873399C4C432D8D2EC7BA7A6FF2DA"/>
    <w:rsid w:val="009A1058"/>
    <w:rPr>
      <w:rFonts w:eastAsiaTheme="minorHAnsi" w:cstheme="minorHAnsi"/>
      <w:sz w:val="24"/>
      <w:szCs w:val="24"/>
      <w:lang w:eastAsia="en-US"/>
    </w:rPr>
  </w:style>
  <w:style w:type="paragraph" w:customStyle="1" w:styleId="8301D58DB2444187AF9994FAC997B214">
    <w:name w:val="8301D58DB2444187AF9994FAC997B214"/>
    <w:rsid w:val="009A1058"/>
    <w:rPr>
      <w:rFonts w:eastAsiaTheme="minorHAnsi" w:cstheme="minorHAnsi"/>
      <w:sz w:val="24"/>
      <w:szCs w:val="24"/>
      <w:lang w:eastAsia="en-US"/>
    </w:rPr>
  </w:style>
  <w:style w:type="paragraph" w:customStyle="1" w:styleId="AF99FDA3B9024F42BF47DF30C811981C">
    <w:name w:val="AF99FDA3B9024F42BF47DF30C811981C"/>
    <w:rsid w:val="009A1058"/>
    <w:rPr>
      <w:rFonts w:eastAsiaTheme="minorHAnsi" w:cstheme="minorHAnsi"/>
      <w:sz w:val="24"/>
      <w:szCs w:val="24"/>
      <w:lang w:eastAsia="en-US"/>
    </w:rPr>
  </w:style>
  <w:style w:type="paragraph" w:customStyle="1" w:styleId="5CF3861CE06E446D985BC77BD533C5561">
    <w:name w:val="5CF3861CE06E446D985BC77BD533C5561"/>
    <w:rsid w:val="009A1058"/>
    <w:rPr>
      <w:rFonts w:eastAsiaTheme="minorHAnsi" w:cstheme="minorHAnsi"/>
      <w:sz w:val="24"/>
      <w:szCs w:val="24"/>
      <w:lang w:eastAsia="en-US"/>
    </w:rPr>
  </w:style>
  <w:style w:type="paragraph" w:customStyle="1" w:styleId="800D57DD56404663A273C7D84CB2E1341">
    <w:name w:val="800D57DD56404663A273C7D84CB2E1341"/>
    <w:rsid w:val="009A1058"/>
    <w:rPr>
      <w:rFonts w:eastAsiaTheme="minorHAnsi" w:cstheme="minorHAnsi"/>
      <w:sz w:val="24"/>
      <w:szCs w:val="24"/>
      <w:lang w:eastAsia="en-US"/>
    </w:rPr>
  </w:style>
  <w:style w:type="paragraph" w:customStyle="1" w:styleId="E475FD4334104CAEBBB447C253830AC51">
    <w:name w:val="E475FD4334104CAEBBB447C253830AC51"/>
    <w:rsid w:val="009A1058"/>
    <w:rPr>
      <w:rFonts w:eastAsiaTheme="minorHAnsi" w:cstheme="minorHAnsi"/>
      <w:sz w:val="24"/>
      <w:szCs w:val="24"/>
      <w:lang w:eastAsia="en-US"/>
    </w:rPr>
  </w:style>
  <w:style w:type="paragraph" w:customStyle="1" w:styleId="A74798C47B334DFEB4D2FD064398DF301">
    <w:name w:val="A74798C47B334DFEB4D2FD064398DF301"/>
    <w:rsid w:val="009A1058"/>
    <w:rPr>
      <w:rFonts w:eastAsiaTheme="minorHAnsi" w:cstheme="minorHAnsi"/>
      <w:sz w:val="24"/>
      <w:szCs w:val="24"/>
      <w:lang w:eastAsia="en-US"/>
    </w:rPr>
  </w:style>
  <w:style w:type="paragraph" w:customStyle="1" w:styleId="7BBDFC264A634605A840FFAB1862B4A51">
    <w:name w:val="7BBDFC264A634605A840FFAB1862B4A51"/>
    <w:rsid w:val="009A1058"/>
    <w:rPr>
      <w:rFonts w:eastAsiaTheme="minorHAnsi" w:cstheme="minorHAnsi"/>
      <w:sz w:val="24"/>
      <w:szCs w:val="24"/>
      <w:lang w:eastAsia="en-US"/>
    </w:rPr>
  </w:style>
  <w:style w:type="paragraph" w:customStyle="1" w:styleId="6AE3F22065CC4B8AB336A5A9F4E40FE01">
    <w:name w:val="6AE3F22065CC4B8AB336A5A9F4E40FE01"/>
    <w:rsid w:val="009A1058"/>
    <w:rPr>
      <w:rFonts w:eastAsiaTheme="minorHAnsi" w:cstheme="minorHAnsi"/>
      <w:sz w:val="24"/>
      <w:szCs w:val="24"/>
      <w:lang w:eastAsia="en-US"/>
    </w:rPr>
  </w:style>
  <w:style w:type="paragraph" w:customStyle="1" w:styleId="F0456F1B6D274CC894B871ADA56C37471">
    <w:name w:val="F0456F1B6D274CC894B871ADA56C37471"/>
    <w:rsid w:val="009A1058"/>
    <w:rPr>
      <w:rFonts w:eastAsiaTheme="minorHAnsi" w:cstheme="minorHAnsi"/>
      <w:sz w:val="24"/>
      <w:szCs w:val="24"/>
      <w:lang w:eastAsia="en-US"/>
    </w:rPr>
  </w:style>
  <w:style w:type="paragraph" w:customStyle="1" w:styleId="F335516A3D1849E3A5FFA3F23C014DAE1">
    <w:name w:val="F335516A3D1849E3A5FFA3F23C014DAE1"/>
    <w:rsid w:val="009A1058"/>
    <w:rPr>
      <w:rFonts w:eastAsiaTheme="minorHAnsi" w:cstheme="minorHAnsi"/>
      <w:sz w:val="24"/>
      <w:szCs w:val="24"/>
      <w:lang w:eastAsia="en-US"/>
    </w:rPr>
  </w:style>
  <w:style w:type="paragraph" w:customStyle="1" w:styleId="BC76D5E56C4F44E4AA07EE796AA31A1D1">
    <w:name w:val="BC76D5E56C4F44E4AA07EE796AA31A1D1"/>
    <w:rsid w:val="009A1058"/>
    <w:rPr>
      <w:rFonts w:eastAsiaTheme="minorHAnsi" w:cstheme="minorHAnsi"/>
      <w:sz w:val="24"/>
      <w:szCs w:val="24"/>
      <w:lang w:eastAsia="en-US"/>
    </w:rPr>
  </w:style>
  <w:style w:type="paragraph" w:customStyle="1" w:styleId="984857591354497FB2B9B64603F162B6">
    <w:name w:val="984857591354497FB2B9B64603F162B6"/>
    <w:rsid w:val="009A1058"/>
    <w:rPr>
      <w:rFonts w:eastAsiaTheme="minorHAnsi" w:cstheme="minorHAnsi"/>
      <w:sz w:val="24"/>
      <w:szCs w:val="24"/>
      <w:lang w:eastAsia="en-US"/>
    </w:rPr>
  </w:style>
  <w:style w:type="paragraph" w:customStyle="1" w:styleId="C279A51BBF634AFEA62B4454B9AEC06B">
    <w:name w:val="C279A51BBF634AFEA62B4454B9AEC06B"/>
    <w:rsid w:val="009A1058"/>
  </w:style>
  <w:style w:type="paragraph" w:customStyle="1" w:styleId="7DAEFBE0E4124A9D9041AEC9480C0564">
    <w:name w:val="7DAEFBE0E4124A9D9041AEC9480C0564"/>
    <w:rsid w:val="009A1058"/>
  </w:style>
  <w:style w:type="paragraph" w:customStyle="1" w:styleId="A384DC22B59146CC8A1EA27AB3D056A1">
    <w:name w:val="A384DC22B59146CC8A1EA27AB3D056A1"/>
    <w:rsid w:val="009A1058"/>
  </w:style>
  <w:style w:type="paragraph" w:customStyle="1" w:styleId="65239F05C9364BF1BF01634F968A9F8F">
    <w:name w:val="65239F05C9364BF1BF01634F968A9F8F"/>
    <w:rsid w:val="00B60906"/>
  </w:style>
  <w:style w:type="paragraph" w:customStyle="1" w:styleId="7D749DB7647F41E9ACDC2FC14F177493">
    <w:name w:val="7D749DB7647F41E9ACDC2FC14F177493"/>
    <w:rsid w:val="00B60906"/>
  </w:style>
  <w:style w:type="paragraph" w:customStyle="1" w:styleId="80A3203FC77C412EBDA901F26B19914F">
    <w:name w:val="80A3203FC77C412EBDA901F26B19914F"/>
    <w:rsid w:val="00B60906"/>
    <w:rPr>
      <w:rFonts w:eastAsiaTheme="minorHAnsi" w:cstheme="minorHAnsi"/>
      <w:sz w:val="24"/>
      <w:szCs w:val="24"/>
      <w:lang w:eastAsia="en-US"/>
    </w:rPr>
  </w:style>
  <w:style w:type="paragraph" w:customStyle="1" w:styleId="1D7873399C4C432D8D2EC7BA7A6FF2DA1">
    <w:name w:val="1D7873399C4C432D8D2EC7BA7A6FF2DA1"/>
    <w:rsid w:val="00B60906"/>
    <w:rPr>
      <w:rFonts w:eastAsiaTheme="minorHAnsi" w:cstheme="minorHAnsi"/>
      <w:sz w:val="24"/>
      <w:szCs w:val="24"/>
      <w:lang w:eastAsia="en-US"/>
    </w:rPr>
  </w:style>
  <w:style w:type="paragraph" w:customStyle="1" w:styleId="8301D58DB2444187AF9994FAC997B2141">
    <w:name w:val="8301D58DB2444187AF9994FAC997B2141"/>
    <w:rsid w:val="00B60906"/>
    <w:rPr>
      <w:rFonts w:eastAsiaTheme="minorHAnsi" w:cstheme="minorHAnsi"/>
      <w:sz w:val="24"/>
      <w:szCs w:val="24"/>
      <w:lang w:eastAsia="en-US"/>
    </w:rPr>
  </w:style>
  <w:style w:type="paragraph" w:customStyle="1" w:styleId="AF99FDA3B9024F42BF47DF30C811981C1">
    <w:name w:val="AF99FDA3B9024F42BF47DF30C811981C1"/>
    <w:rsid w:val="00B60906"/>
    <w:rPr>
      <w:rFonts w:eastAsiaTheme="minorHAnsi" w:cstheme="minorHAnsi"/>
      <w:sz w:val="24"/>
      <w:szCs w:val="24"/>
      <w:lang w:eastAsia="en-US"/>
    </w:rPr>
  </w:style>
  <w:style w:type="paragraph" w:customStyle="1" w:styleId="5CF3861CE06E446D985BC77BD533C556">
    <w:name w:val="5CF3861CE06E446D985BC77BD533C556"/>
    <w:rsid w:val="00B60906"/>
    <w:rPr>
      <w:rFonts w:eastAsiaTheme="minorHAnsi" w:cstheme="minorHAnsi"/>
      <w:sz w:val="24"/>
      <w:szCs w:val="24"/>
      <w:lang w:eastAsia="en-US"/>
    </w:rPr>
  </w:style>
  <w:style w:type="paragraph" w:customStyle="1" w:styleId="800D57DD56404663A273C7D84CB2E134">
    <w:name w:val="800D57DD56404663A273C7D84CB2E134"/>
    <w:rsid w:val="00B60906"/>
    <w:rPr>
      <w:rFonts w:eastAsiaTheme="minorHAnsi" w:cstheme="minorHAnsi"/>
      <w:sz w:val="24"/>
      <w:szCs w:val="24"/>
      <w:lang w:eastAsia="en-US"/>
    </w:rPr>
  </w:style>
  <w:style w:type="paragraph" w:customStyle="1" w:styleId="E475FD4334104CAEBBB447C253830AC5">
    <w:name w:val="E475FD4334104CAEBBB447C253830AC5"/>
    <w:rsid w:val="00B60906"/>
    <w:rPr>
      <w:rFonts w:eastAsiaTheme="minorHAnsi" w:cstheme="minorHAnsi"/>
      <w:sz w:val="24"/>
      <w:szCs w:val="24"/>
      <w:lang w:eastAsia="en-US"/>
    </w:rPr>
  </w:style>
  <w:style w:type="paragraph" w:customStyle="1" w:styleId="A74798C47B334DFEB4D2FD064398DF30">
    <w:name w:val="A74798C47B334DFEB4D2FD064398DF30"/>
    <w:rsid w:val="00B60906"/>
    <w:rPr>
      <w:rFonts w:eastAsiaTheme="minorHAnsi" w:cstheme="minorHAnsi"/>
      <w:sz w:val="24"/>
      <w:szCs w:val="24"/>
      <w:lang w:eastAsia="en-US"/>
    </w:rPr>
  </w:style>
  <w:style w:type="paragraph" w:customStyle="1" w:styleId="7BBDFC264A634605A840FFAB1862B4A5">
    <w:name w:val="7BBDFC264A634605A840FFAB1862B4A5"/>
    <w:rsid w:val="00B60906"/>
    <w:rPr>
      <w:rFonts w:eastAsiaTheme="minorHAnsi" w:cstheme="minorHAnsi"/>
      <w:sz w:val="24"/>
      <w:szCs w:val="24"/>
      <w:lang w:eastAsia="en-US"/>
    </w:rPr>
  </w:style>
  <w:style w:type="paragraph" w:customStyle="1" w:styleId="6AE3F22065CC4B8AB336A5A9F4E40FE0">
    <w:name w:val="6AE3F22065CC4B8AB336A5A9F4E40FE0"/>
    <w:rsid w:val="00B60906"/>
    <w:rPr>
      <w:rFonts w:eastAsiaTheme="minorHAnsi" w:cstheme="minorHAnsi"/>
      <w:sz w:val="24"/>
      <w:szCs w:val="24"/>
      <w:lang w:eastAsia="en-US"/>
    </w:rPr>
  </w:style>
  <w:style w:type="paragraph" w:customStyle="1" w:styleId="F0456F1B6D274CC894B871ADA56C3747">
    <w:name w:val="F0456F1B6D274CC894B871ADA56C3747"/>
    <w:rsid w:val="00B60906"/>
    <w:rPr>
      <w:rFonts w:eastAsiaTheme="minorHAnsi" w:cstheme="minorHAnsi"/>
      <w:sz w:val="24"/>
      <w:szCs w:val="24"/>
      <w:lang w:eastAsia="en-US"/>
    </w:rPr>
  </w:style>
  <w:style w:type="paragraph" w:customStyle="1" w:styleId="F335516A3D1849E3A5FFA3F23C014DAE">
    <w:name w:val="F335516A3D1849E3A5FFA3F23C014DAE"/>
    <w:rsid w:val="00B60906"/>
    <w:rPr>
      <w:rFonts w:eastAsiaTheme="minorHAnsi" w:cstheme="minorHAnsi"/>
      <w:sz w:val="24"/>
      <w:szCs w:val="24"/>
      <w:lang w:eastAsia="en-US"/>
    </w:rPr>
  </w:style>
  <w:style w:type="paragraph" w:customStyle="1" w:styleId="BC76D5E56C4F44E4AA07EE796AA31A1D">
    <w:name w:val="BC76D5E56C4F44E4AA07EE796AA31A1D"/>
    <w:rsid w:val="00B60906"/>
    <w:rPr>
      <w:rFonts w:eastAsiaTheme="minorHAnsi" w:cstheme="minorHAnsi"/>
      <w:sz w:val="24"/>
      <w:szCs w:val="24"/>
      <w:lang w:eastAsia="en-US"/>
    </w:rPr>
  </w:style>
  <w:style w:type="paragraph" w:customStyle="1" w:styleId="984857591354497FB2B9B64603F162B61">
    <w:name w:val="984857591354497FB2B9B64603F162B61"/>
    <w:rsid w:val="00B60906"/>
    <w:rPr>
      <w:rFonts w:eastAsiaTheme="minorHAnsi" w:cstheme="minorHAnsi"/>
      <w:sz w:val="24"/>
      <w:szCs w:val="24"/>
      <w:lang w:eastAsia="en-US"/>
    </w:rPr>
  </w:style>
  <w:style w:type="paragraph" w:customStyle="1" w:styleId="C279A51BBF634AFEA62B4454B9AEC06B1">
    <w:name w:val="C279A51BBF634AFEA62B4454B9AEC06B1"/>
    <w:rsid w:val="00B60906"/>
    <w:rPr>
      <w:rFonts w:eastAsiaTheme="minorHAnsi" w:cstheme="minorHAnsi"/>
      <w:sz w:val="24"/>
      <w:szCs w:val="24"/>
      <w:lang w:eastAsia="en-US"/>
    </w:rPr>
  </w:style>
  <w:style w:type="paragraph" w:customStyle="1" w:styleId="7DAEFBE0E4124A9D9041AEC9480C05641">
    <w:name w:val="7DAEFBE0E4124A9D9041AEC9480C05641"/>
    <w:rsid w:val="00B60906"/>
    <w:rPr>
      <w:rFonts w:eastAsiaTheme="minorHAnsi" w:cstheme="minorHAnsi"/>
      <w:sz w:val="24"/>
      <w:szCs w:val="24"/>
      <w:lang w:eastAsia="en-US"/>
    </w:rPr>
  </w:style>
  <w:style w:type="paragraph" w:customStyle="1" w:styleId="A384DC22B59146CC8A1EA27AB3D056A11">
    <w:name w:val="A384DC22B59146CC8A1EA27AB3D056A11"/>
    <w:rsid w:val="00B60906"/>
    <w:rPr>
      <w:rFonts w:eastAsiaTheme="minorHAnsi" w:cstheme="minorHAnsi"/>
      <w:sz w:val="24"/>
      <w:szCs w:val="24"/>
      <w:lang w:eastAsia="en-US"/>
    </w:rPr>
  </w:style>
  <w:style w:type="paragraph" w:customStyle="1" w:styleId="0C8143000611450DBF0996DB0EFC646E">
    <w:name w:val="0C8143000611450DBF0996DB0EFC646E"/>
    <w:rsid w:val="00B60906"/>
    <w:rPr>
      <w:rFonts w:eastAsiaTheme="minorHAnsi" w:cstheme="minorHAnsi"/>
      <w:sz w:val="24"/>
      <w:szCs w:val="24"/>
      <w:lang w:eastAsia="en-US"/>
    </w:rPr>
  </w:style>
  <w:style w:type="paragraph" w:customStyle="1" w:styleId="80A3203FC77C412EBDA901F26B19914F2">
    <w:name w:val="80A3203FC77C412EBDA901F26B19914F2"/>
    <w:rsid w:val="00B60906"/>
    <w:rPr>
      <w:rFonts w:eastAsiaTheme="minorHAnsi" w:cstheme="minorHAnsi"/>
      <w:sz w:val="24"/>
      <w:szCs w:val="24"/>
      <w:lang w:eastAsia="en-US"/>
    </w:rPr>
  </w:style>
  <w:style w:type="paragraph" w:customStyle="1" w:styleId="FAF8BCA96CB048D18D8C3E108E3C126B">
    <w:name w:val="FAF8BCA96CB048D18D8C3E108E3C126B"/>
    <w:rsid w:val="00B60906"/>
    <w:rPr>
      <w:rFonts w:eastAsiaTheme="minorHAnsi" w:cstheme="minorHAnsi"/>
      <w:sz w:val="24"/>
      <w:szCs w:val="24"/>
      <w:lang w:eastAsia="en-US"/>
    </w:rPr>
  </w:style>
  <w:style w:type="paragraph" w:customStyle="1" w:styleId="1D7873399C4C432D8D2EC7BA7A6FF2DA2">
    <w:name w:val="1D7873399C4C432D8D2EC7BA7A6FF2DA2"/>
    <w:rsid w:val="00B60906"/>
    <w:rPr>
      <w:rFonts w:eastAsiaTheme="minorHAnsi" w:cstheme="minorHAnsi"/>
      <w:sz w:val="24"/>
      <w:szCs w:val="24"/>
      <w:lang w:eastAsia="en-US"/>
    </w:rPr>
  </w:style>
  <w:style w:type="paragraph" w:customStyle="1" w:styleId="8301D58DB2444187AF9994FAC997B2142">
    <w:name w:val="8301D58DB2444187AF9994FAC997B2142"/>
    <w:rsid w:val="00B60906"/>
    <w:rPr>
      <w:rFonts w:eastAsiaTheme="minorHAnsi" w:cstheme="minorHAnsi"/>
      <w:sz w:val="24"/>
      <w:szCs w:val="24"/>
      <w:lang w:eastAsia="en-US"/>
    </w:rPr>
  </w:style>
  <w:style w:type="paragraph" w:customStyle="1" w:styleId="AF99FDA3B9024F42BF47DF30C811981C2">
    <w:name w:val="AF99FDA3B9024F42BF47DF30C811981C2"/>
    <w:rsid w:val="00B60906"/>
    <w:rPr>
      <w:rFonts w:eastAsiaTheme="minorHAnsi" w:cstheme="minorHAnsi"/>
      <w:sz w:val="24"/>
      <w:szCs w:val="24"/>
      <w:lang w:eastAsia="en-US"/>
    </w:rPr>
  </w:style>
  <w:style w:type="paragraph" w:customStyle="1" w:styleId="5CF3861CE06E446D985BC77BD533C5562">
    <w:name w:val="5CF3861CE06E446D985BC77BD533C5562"/>
    <w:rsid w:val="00B60906"/>
    <w:rPr>
      <w:rFonts w:eastAsiaTheme="minorHAnsi" w:cstheme="minorHAnsi"/>
      <w:sz w:val="24"/>
      <w:szCs w:val="24"/>
      <w:lang w:eastAsia="en-US"/>
    </w:rPr>
  </w:style>
  <w:style w:type="paragraph" w:customStyle="1" w:styleId="800D57DD56404663A273C7D84CB2E1342">
    <w:name w:val="800D57DD56404663A273C7D84CB2E1342"/>
    <w:rsid w:val="00B60906"/>
    <w:rPr>
      <w:rFonts w:eastAsiaTheme="minorHAnsi" w:cstheme="minorHAnsi"/>
      <w:sz w:val="24"/>
      <w:szCs w:val="24"/>
      <w:lang w:eastAsia="en-US"/>
    </w:rPr>
  </w:style>
  <w:style w:type="paragraph" w:customStyle="1" w:styleId="E475FD4334104CAEBBB447C253830AC52">
    <w:name w:val="E475FD4334104CAEBBB447C253830AC52"/>
    <w:rsid w:val="00B60906"/>
    <w:rPr>
      <w:rFonts w:eastAsiaTheme="minorHAnsi" w:cstheme="minorHAnsi"/>
      <w:sz w:val="24"/>
      <w:szCs w:val="24"/>
      <w:lang w:eastAsia="en-US"/>
    </w:rPr>
  </w:style>
  <w:style w:type="paragraph" w:customStyle="1" w:styleId="A74798C47B334DFEB4D2FD064398DF302">
    <w:name w:val="A74798C47B334DFEB4D2FD064398DF302"/>
    <w:rsid w:val="00B60906"/>
    <w:rPr>
      <w:rFonts w:eastAsiaTheme="minorHAnsi" w:cstheme="minorHAnsi"/>
      <w:sz w:val="24"/>
      <w:szCs w:val="24"/>
      <w:lang w:eastAsia="en-US"/>
    </w:rPr>
  </w:style>
  <w:style w:type="paragraph" w:customStyle="1" w:styleId="7BBDFC264A634605A840FFAB1862B4A52">
    <w:name w:val="7BBDFC264A634605A840FFAB1862B4A52"/>
    <w:rsid w:val="00B60906"/>
    <w:rPr>
      <w:rFonts w:eastAsiaTheme="minorHAnsi" w:cstheme="minorHAnsi"/>
      <w:sz w:val="24"/>
      <w:szCs w:val="24"/>
      <w:lang w:eastAsia="en-US"/>
    </w:rPr>
  </w:style>
  <w:style w:type="paragraph" w:customStyle="1" w:styleId="6AE3F22065CC4B8AB336A5A9F4E40FE02">
    <w:name w:val="6AE3F22065CC4B8AB336A5A9F4E40FE02"/>
    <w:rsid w:val="00B60906"/>
    <w:rPr>
      <w:rFonts w:eastAsiaTheme="minorHAnsi" w:cstheme="minorHAnsi"/>
      <w:sz w:val="24"/>
      <w:szCs w:val="24"/>
      <w:lang w:eastAsia="en-US"/>
    </w:rPr>
  </w:style>
  <w:style w:type="paragraph" w:customStyle="1" w:styleId="F0456F1B6D274CC894B871ADA56C37472">
    <w:name w:val="F0456F1B6D274CC894B871ADA56C37472"/>
    <w:rsid w:val="00B60906"/>
    <w:rPr>
      <w:rFonts w:eastAsiaTheme="minorHAnsi" w:cstheme="minorHAnsi"/>
      <w:sz w:val="24"/>
      <w:szCs w:val="24"/>
      <w:lang w:eastAsia="en-US"/>
    </w:rPr>
  </w:style>
  <w:style w:type="paragraph" w:customStyle="1" w:styleId="F335516A3D1849E3A5FFA3F23C014DAE2">
    <w:name w:val="F335516A3D1849E3A5FFA3F23C014DAE2"/>
    <w:rsid w:val="00B60906"/>
    <w:rPr>
      <w:rFonts w:eastAsiaTheme="minorHAnsi" w:cstheme="minorHAnsi"/>
      <w:sz w:val="24"/>
      <w:szCs w:val="24"/>
      <w:lang w:eastAsia="en-US"/>
    </w:rPr>
  </w:style>
  <w:style w:type="paragraph" w:customStyle="1" w:styleId="BC76D5E56C4F44E4AA07EE796AA31A1D2">
    <w:name w:val="BC76D5E56C4F44E4AA07EE796AA31A1D2"/>
    <w:rsid w:val="00B60906"/>
    <w:rPr>
      <w:rFonts w:eastAsiaTheme="minorHAnsi" w:cstheme="minorHAnsi"/>
      <w:sz w:val="24"/>
      <w:szCs w:val="24"/>
      <w:lang w:eastAsia="en-US"/>
    </w:rPr>
  </w:style>
  <w:style w:type="paragraph" w:customStyle="1" w:styleId="984857591354497FB2B9B64603F162B62">
    <w:name w:val="984857591354497FB2B9B64603F162B62"/>
    <w:rsid w:val="00B60906"/>
    <w:rPr>
      <w:rFonts w:eastAsiaTheme="minorHAnsi" w:cstheme="minorHAnsi"/>
      <w:sz w:val="24"/>
      <w:szCs w:val="24"/>
      <w:lang w:eastAsia="en-US"/>
    </w:rPr>
  </w:style>
  <w:style w:type="paragraph" w:customStyle="1" w:styleId="C279A51BBF634AFEA62B4454B9AEC06B2">
    <w:name w:val="C279A51BBF634AFEA62B4454B9AEC06B2"/>
    <w:rsid w:val="00B60906"/>
    <w:rPr>
      <w:rFonts w:eastAsiaTheme="minorHAnsi" w:cstheme="minorHAnsi"/>
      <w:sz w:val="24"/>
      <w:szCs w:val="24"/>
      <w:lang w:eastAsia="en-US"/>
    </w:rPr>
  </w:style>
  <w:style w:type="paragraph" w:customStyle="1" w:styleId="7DAEFBE0E4124A9D9041AEC9480C05642">
    <w:name w:val="7DAEFBE0E4124A9D9041AEC9480C05642"/>
    <w:rsid w:val="00B60906"/>
    <w:rPr>
      <w:rFonts w:eastAsiaTheme="minorHAnsi" w:cstheme="minorHAnsi"/>
      <w:sz w:val="24"/>
      <w:szCs w:val="24"/>
      <w:lang w:eastAsia="en-US"/>
    </w:rPr>
  </w:style>
  <w:style w:type="paragraph" w:customStyle="1" w:styleId="A384DC22B59146CC8A1EA27AB3D056A12">
    <w:name w:val="A384DC22B59146CC8A1EA27AB3D056A12"/>
    <w:rsid w:val="00B60906"/>
    <w:rPr>
      <w:rFonts w:eastAsiaTheme="minorHAnsi" w:cstheme="minorHAnsi"/>
      <w:sz w:val="24"/>
      <w:szCs w:val="24"/>
      <w:lang w:eastAsia="en-US"/>
    </w:rPr>
  </w:style>
  <w:style w:type="paragraph" w:customStyle="1" w:styleId="0C8143000611450DBF0996DB0EFC646E1">
    <w:name w:val="0C8143000611450DBF0996DB0EFC646E1"/>
    <w:rsid w:val="00B60906"/>
    <w:rPr>
      <w:rFonts w:eastAsiaTheme="minorHAnsi" w:cstheme="minorHAnsi"/>
      <w:sz w:val="24"/>
      <w:szCs w:val="24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66ECE207F0D449B0102B5A28A3F3BF" ma:contentTypeVersion="14" ma:contentTypeDescription="Create a new document." ma:contentTypeScope="" ma:versionID="dfeb599745fb1e40b813f4a23520aaf2">
  <xsd:schema xmlns:xsd="http://www.w3.org/2001/XMLSchema" xmlns:xs="http://www.w3.org/2001/XMLSchema" xmlns:p="http://schemas.microsoft.com/office/2006/metadata/properties" xmlns:ns3="8b8edc0e-090f-4f4a-932d-5f54772d48c8" xmlns:ns4="8f0e6303-580d-4a95-b23c-418536eb9427" targetNamespace="http://schemas.microsoft.com/office/2006/metadata/properties" ma:root="true" ma:fieldsID="1c0c063867a6d86d697b6be186f6871e" ns3:_="" ns4:_="">
    <xsd:import namespace="8b8edc0e-090f-4f4a-932d-5f54772d48c8"/>
    <xsd:import namespace="8f0e6303-580d-4a95-b23c-418536eb942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8edc0e-090f-4f4a-932d-5f54772d48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0e6303-580d-4a95-b23c-418536eb9427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53543AC-2996-4F9F-8F9A-DA22A61C6C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6535F4A-2EB7-468B-87AD-CF50042A99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8edc0e-090f-4f4a-932d-5f54772d48c8"/>
    <ds:schemaRef ds:uri="8f0e6303-580d-4a95-b23c-418536eb94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1C0FE92-C614-48B6-BA93-4C6BE5C90527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8b8edc0e-090f-4f4a-932d-5f54772d48c8"/>
    <ds:schemaRef ds:uri="http://purl.org/dc/terms/"/>
    <ds:schemaRef ds:uri="http://schemas.openxmlformats.org/package/2006/metadata/core-properties"/>
    <ds:schemaRef ds:uri="8f0e6303-580d-4a95-b23c-418536eb9427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EU-IRI II-INUKING-Memo_EU Logos</Template>
  <TotalTime>17</TotalTime>
  <Pages>2</Pages>
  <Words>472</Words>
  <Characters>2693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Dražen Pavlić</dc:creator>
  <cp:keywords/>
  <dc:description/>
  <cp:lastModifiedBy>Drazen Pavlic</cp:lastModifiedBy>
  <cp:revision>4</cp:revision>
  <dcterms:created xsi:type="dcterms:W3CDTF">2022-05-03T11:28:00Z</dcterms:created>
  <dcterms:modified xsi:type="dcterms:W3CDTF">2022-05-20T12:46:00Z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0x0101001966ECE207F0D449B0102B5A28A3F3BF</vt:lpwstr>
  </property>
</Properties>
</file>