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78119" w14:textId="08AB9B83" w:rsidR="00CD2117" w:rsidRPr="00CD2117" w:rsidRDefault="003B7893" w:rsidP="00793278">
      <w:pPr>
        <w:shd w:val="clear" w:color="auto" w:fill="C00000"/>
        <w:rPr>
          <w:b/>
          <w:bCs/>
          <w:iCs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>
        <w:rPr>
          <w:b/>
          <w:bCs/>
          <w:iCs/>
        </w:rPr>
        <w:t>Prilog</w:t>
      </w:r>
      <w:r w:rsidR="00CD2117" w:rsidRPr="00CD2117">
        <w:rPr>
          <w:b/>
          <w:bCs/>
          <w:iCs/>
        </w:rPr>
        <w:t xml:space="preserve"> </w:t>
      </w:r>
      <w:proofErr w:type="spellStart"/>
      <w:r w:rsidR="00CD2117" w:rsidRPr="00CD2117">
        <w:rPr>
          <w:b/>
          <w:bCs/>
          <w:iCs/>
        </w:rPr>
        <w:t>I</w:t>
      </w:r>
      <w:r>
        <w:rPr>
          <w:b/>
          <w:bCs/>
          <w:iCs/>
        </w:rPr>
        <w:t>.</w:t>
      </w:r>
      <w:r w:rsidR="00974A9B">
        <w:rPr>
          <w:b/>
          <w:bCs/>
          <w:iCs/>
        </w:rPr>
        <w:t>b</w:t>
      </w:r>
      <w:proofErr w:type="spellEnd"/>
      <w:r>
        <w:rPr>
          <w:b/>
          <w:bCs/>
          <w:iCs/>
        </w:rPr>
        <w:t>.</w:t>
      </w:r>
      <w:r w:rsidR="00CD2117" w:rsidRPr="00CD2117">
        <w:rPr>
          <w:b/>
          <w:bCs/>
          <w:iCs/>
        </w:rPr>
        <w:t xml:space="preserve"> </w:t>
      </w:r>
      <w:r>
        <w:rPr>
          <w:b/>
          <w:bCs/>
          <w:iCs/>
        </w:rPr>
        <w:t>–</w:t>
      </w:r>
      <w:r w:rsidR="00CD2117" w:rsidRPr="00CD2117">
        <w:rPr>
          <w:b/>
          <w:bCs/>
          <w:iCs/>
        </w:rPr>
        <w:t xml:space="preserve"> </w:t>
      </w:r>
      <w:bookmarkEnd w:id="0"/>
      <w:bookmarkEnd w:id="1"/>
      <w:bookmarkEnd w:id="2"/>
      <w:bookmarkEnd w:id="3"/>
      <w:bookmarkEnd w:id="4"/>
      <w:bookmarkEnd w:id="5"/>
      <w:r>
        <w:rPr>
          <w:b/>
          <w:bCs/>
          <w:iCs/>
        </w:rPr>
        <w:t xml:space="preserve">Ponudbenom listu – PODACI O </w:t>
      </w:r>
      <w:r w:rsidR="00974A9B">
        <w:rPr>
          <w:b/>
          <w:bCs/>
          <w:iCs/>
        </w:rPr>
        <w:t>PODUGOVARATELJIMA</w:t>
      </w:r>
    </w:p>
    <w:tbl>
      <w:tblPr>
        <w:tblW w:w="899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206"/>
        <w:gridCol w:w="6792"/>
      </w:tblGrid>
      <w:tr w:rsidR="00CD2117" w:rsidRPr="00CD2117" w14:paraId="4EBF15E6" w14:textId="77777777" w:rsidTr="00A132DF">
        <w:trPr>
          <w:trHeight w:val="356"/>
          <w:tblCellSpacing w:w="20" w:type="dxa"/>
          <w:jc w:val="center"/>
        </w:trPr>
        <w:tc>
          <w:tcPr>
            <w:tcW w:w="2146" w:type="dxa"/>
            <w:shd w:val="clear" w:color="auto" w:fill="auto"/>
            <w:vAlign w:val="center"/>
          </w:tcPr>
          <w:p w14:paraId="1E806A76" w14:textId="77777777" w:rsidR="00CD2117" w:rsidRPr="00CD2117" w:rsidRDefault="00CD2117" w:rsidP="00CD2117">
            <w:pPr>
              <w:rPr>
                <w:b/>
              </w:rPr>
            </w:pPr>
            <w:r w:rsidRPr="00CD2117">
              <w:rPr>
                <w:b/>
              </w:rPr>
              <w:t xml:space="preserve">Naručitelj: </w:t>
            </w:r>
          </w:p>
        </w:tc>
        <w:tc>
          <w:tcPr>
            <w:tcW w:w="6732" w:type="dxa"/>
            <w:shd w:val="clear" w:color="auto" w:fill="auto"/>
            <w:vAlign w:val="center"/>
          </w:tcPr>
          <w:p w14:paraId="3F80E432" w14:textId="3D05F0AF" w:rsidR="00CD2117" w:rsidRPr="00CD2117" w:rsidRDefault="00793278" w:rsidP="00CD2117">
            <w:r>
              <w:t>Pametna energija</w:t>
            </w:r>
            <w:r w:rsidR="00CD2117" w:rsidRPr="00CD2117">
              <w:t xml:space="preserve"> d.o.o.,</w:t>
            </w:r>
            <w:r w:rsidR="00A132DF">
              <w:br/>
            </w:r>
            <w:proofErr w:type="spellStart"/>
            <w:r>
              <w:t>Buzinski</w:t>
            </w:r>
            <w:proofErr w:type="spellEnd"/>
            <w:r>
              <w:t xml:space="preserve"> prilaz 10</w:t>
            </w:r>
            <w:r w:rsidR="00CD2117" w:rsidRPr="00CD2117">
              <w:t xml:space="preserve">, </w:t>
            </w:r>
            <w:r>
              <w:t>10010</w:t>
            </w:r>
            <w:r w:rsidR="00CD2117" w:rsidRPr="00CD2117">
              <w:t xml:space="preserve"> </w:t>
            </w:r>
            <w:r>
              <w:t>Zagreb</w:t>
            </w:r>
            <w:r w:rsidR="00CD2117" w:rsidRPr="00CD2117">
              <w:t>,</w:t>
            </w:r>
            <w:r>
              <w:br/>
            </w:r>
            <w:r w:rsidR="00CD2117" w:rsidRPr="00CD2117">
              <w:t xml:space="preserve">OIB: </w:t>
            </w:r>
            <w:r w:rsidRPr="00793278">
              <w:t>66438248320</w:t>
            </w:r>
          </w:p>
        </w:tc>
      </w:tr>
      <w:tr w:rsidR="00CD2117" w:rsidRPr="00CD2117" w14:paraId="3E2C73CE" w14:textId="77777777" w:rsidTr="00A132DF">
        <w:trPr>
          <w:trHeight w:val="859"/>
          <w:tblCellSpacing w:w="20" w:type="dxa"/>
          <w:jc w:val="center"/>
        </w:trPr>
        <w:tc>
          <w:tcPr>
            <w:tcW w:w="2146" w:type="dxa"/>
            <w:shd w:val="clear" w:color="auto" w:fill="auto"/>
            <w:vAlign w:val="center"/>
          </w:tcPr>
          <w:p w14:paraId="13B7FA30" w14:textId="77777777" w:rsidR="00CD2117" w:rsidRPr="00CD2117" w:rsidRDefault="00CD2117" w:rsidP="00CD2117">
            <w:pPr>
              <w:rPr>
                <w:b/>
              </w:rPr>
            </w:pPr>
            <w:r w:rsidRPr="00CD2117">
              <w:rPr>
                <w:b/>
              </w:rPr>
              <w:t xml:space="preserve">Predmet nabave: </w:t>
            </w:r>
          </w:p>
        </w:tc>
        <w:tc>
          <w:tcPr>
            <w:tcW w:w="6732" w:type="dxa"/>
            <w:shd w:val="clear" w:color="auto" w:fill="auto"/>
            <w:vAlign w:val="center"/>
          </w:tcPr>
          <w:p w14:paraId="1405D0EB" w14:textId="07ED35CD" w:rsidR="00CD2117" w:rsidRPr="00CD2117" w:rsidRDefault="00CD2117" w:rsidP="00CD2117">
            <w:r w:rsidRPr="00CD2117">
              <w:t xml:space="preserve">Postupak nabave s obveznom objavom: Nabava </w:t>
            </w:r>
            <w:r w:rsidR="00793278">
              <w:t>materijala i potrošne robe</w:t>
            </w:r>
            <w:r w:rsidRPr="00CD2117">
              <w:t xml:space="preserve"> </w:t>
            </w:r>
            <w:r w:rsidR="00793278">
              <w:t>u okviru postupka nabave</w:t>
            </w:r>
            <w:r w:rsidRPr="00CD2117">
              <w:t xml:space="preserve"> u okviru </w:t>
            </w:r>
            <w:r w:rsidR="00793278">
              <w:t xml:space="preserve">EU </w:t>
            </w:r>
            <w:r w:rsidRPr="00CD2117">
              <w:t xml:space="preserve">projekta </w:t>
            </w:r>
            <w:r w:rsidR="00793278" w:rsidRPr="00A132DF">
              <w:rPr>
                <w:b/>
              </w:rPr>
              <w:t>INUKING</w:t>
            </w:r>
            <w:r w:rsidR="00793278">
              <w:t xml:space="preserve"> – Razvoj inovativnog programskog rješenja za centralizirani nadzor i upravljanje kritičnom infrastrukturom poslovnih i stambenih objekata</w:t>
            </w:r>
            <w:r w:rsidRPr="00CD2117">
              <w:t>, KK.0</w:t>
            </w:r>
            <w:r w:rsidR="00793278">
              <w:t>1</w:t>
            </w:r>
            <w:r w:rsidRPr="00CD2117">
              <w:t>.</w:t>
            </w:r>
            <w:r w:rsidR="00793278">
              <w:t>2</w:t>
            </w:r>
            <w:r w:rsidRPr="00CD2117">
              <w:t>.1.0</w:t>
            </w:r>
            <w:r w:rsidR="00793278">
              <w:t>2</w:t>
            </w:r>
            <w:r w:rsidRPr="00CD2117">
              <w:t>.</w:t>
            </w:r>
            <w:r w:rsidR="00793278">
              <w:t>0084</w:t>
            </w:r>
            <w:r w:rsidRPr="00CD2117">
              <w:t>,</w:t>
            </w:r>
            <w:r w:rsidR="00A132DF">
              <w:br/>
            </w:r>
            <w:r w:rsidRPr="00CD2117">
              <w:t>Ev.br. nabave: KK.0</w:t>
            </w:r>
            <w:r w:rsidR="00793278">
              <w:t>1</w:t>
            </w:r>
            <w:r w:rsidRPr="00CD2117">
              <w:t>.</w:t>
            </w:r>
            <w:r w:rsidR="00A132DF">
              <w:t>2</w:t>
            </w:r>
            <w:r w:rsidRPr="00CD2117">
              <w:t>.1.0</w:t>
            </w:r>
            <w:r w:rsidR="00A132DF">
              <w:t>2</w:t>
            </w:r>
            <w:r w:rsidRPr="00CD2117">
              <w:t>.</w:t>
            </w:r>
            <w:r w:rsidR="00A132DF">
              <w:t>0084</w:t>
            </w:r>
            <w:r w:rsidRPr="00CD2117">
              <w:t xml:space="preserve"> / 0</w:t>
            </w:r>
            <w:r w:rsidR="00F5198C">
              <w:t>5</w:t>
            </w:r>
            <w:r w:rsidRPr="00CD2117">
              <w:t>-202</w:t>
            </w:r>
            <w:r w:rsidR="00A132DF">
              <w:t>2</w:t>
            </w:r>
          </w:p>
        </w:tc>
      </w:tr>
    </w:tbl>
    <w:p w14:paraId="20EE8BB3" w14:textId="77777777" w:rsidR="00A132DF" w:rsidRDefault="00A132DF" w:rsidP="00CD2117"/>
    <w:p w14:paraId="43B08D89" w14:textId="5C14F073" w:rsidR="003B7893" w:rsidRPr="003B7893" w:rsidRDefault="003B7893" w:rsidP="003B7893">
      <w:pPr>
        <w:jc w:val="both"/>
        <w:rPr>
          <w:i/>
        </w:rPr>
      </w:pPr>
      <w:r w:rsidRPr="003B7893">
        <w:rPr>
          <w:i/>
        </w:rPr>
        <w:t>(Popunjava se samo ako</w:t>
      </w:r>
      <w:r w:rsidR="00974A9B">
        <w:rPr>
          <w:i/>
        </w:rPr>
        <w:t xml:space="preserve"> ponuditelj dio ugovora</w:t>
      </w:r>
      <w:r w:rsidRPr="003B7893">
        <w:rPr>
          <w:i/>
        </w:rPr>
        <w:t xml:space="preserve"> </w:t>
      </w:r>
      <w:r w:rsidR="00974A9B">
        <w:rPr>
          <w:i/>
        </w:rPr>
        <w:t xml:space="preserve">namjerava dati u podugovor jednom ili više </w:t>
      </w:r>
      <w:proofErr w:type="spellStart"/>
      <w:r w:rsidR="00974A9B">
        <w:rPr>
          <w:i/>
        </w:rPr>
        <w:t>podugovaratelja</w:t>
      </w:r>
      <w:proofErr w:type="spellEnd"/>
      <w:r w:rsidR="00974A9B">
        <w:rPr>
          <w:i/>
        </w:rPr>
        <w:t xml:space="preserve">. </w:t>
      </w:r>
      <w:r w:rsidRPr="003B7893">
        <w:rPr>
          <w:i/>
        </w:rPr>
        <w:t xml:space="preserve">Ako postoji više </w:t>
      </w:r>
      <w:proofErr w:type="spellStart"/>
      <w:r w:rsidR="00974A9B">
        <w:rPr>
          <w:i/>
        </w:rPr>
        <w:t>podugovaratelja</w:t>
      </w:r>
      <w:proofErr w:type="spellEnd"/>
      <w:r w:rsidRPr="003B7893">
        <w:rPr>
          <w:i/>
        </w:rPr>
        <w:t>, tablicu je potrebno ispuniti za svakog od njih)</w:t>
      </w:r>
    </w:p>
    <w:tbl>
      <w:tblPr>
        <w:tblW w:w="921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709"/>
        <w:gridCol w:w="142"/>
        <w:gridCol w:w="1134"/>
        <w:gridCol w:w="992"/>
        <w:gridCol w:w="2698"/>
      </w:tblGrid>
      <w:tr w:rsidR="00CD2117" w:rsidRPr="00CD2117" w14:paraId="03DAB6C8" w14:textId="77777777" w:rsidTr="00583BA5">
        <w:trPr>
          <w:trHeight w:val="394"/>
          <w:jc w:val="center"/>
        </w:trPr>
        <w:tc>
          <w:tcPr>
            <w:tcW w:w="9219" w:type="dxa"/>
            <w:gridSpan w:val="7"/>
            <w:shd w:val="clear" w:color="auto" w:fill="C0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F5487" w14:textId="3B851342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Podaci o </w:t>
            </w:r>
            <w:proofErr w:type="spellStart"/>
            <w:r w:rsidR="00974A9B">
              <w:rPr>
                <w:b/>
                <w:bCs/>
              </w:rPr>
              <w:t>podugovaratelju</w:t>
            </w:r>
            <w:proofErr w:type="spellEnd"/>
            <w:r w:rsidRPr="00CD2117">
              <w:rPr>
                <w:b/>
                <w:bCs/>
              </w:rPr>
              <w:t xml:space="preserve">: </w:t>
            </w:r>
          </w:p>
        </w:tc>
      </w:tr>
      <w:tr w:rsidR="00CD2117" w:rsidRPr="00CD2117" w14:paraId="6F19C8EA" w14:textId="77777777" w:rsidTr="00583BA5">
        <w:trPr>
          <w:trHeight w:val="420"/>
          <w:jc w:val="center"/>
        </w:trPr>
        <w:tc>
          <w:tcPr>
            <w:tcW w:w="3544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2D42B" w14:textId="467B9765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Naziv </w:t>
            </w:r>
            <w:proofErr w:type="spellStart"/>
            <w:r w:rsidR="00974A9B">
              <w:rPr>
                <w:b/>
                <w:bCs/>
              </w:rPr>
              <w:t>podugovaratelja</w:t>
            </w:r>
            <w:proofErr w:type="spellEnd"/>
          </w:p>
        </w:tc>
        <w:sdt>
          <w:sdtPr>
            <w:id w:val="737446496"/>
            <w:placeholder>
              <w:docPart w:val="1D7873399C4C432D8D2EC7BA7A6FF2DA"/>
            </w:placeholder>
            <w:showingPlcHdr/>
          </w:sdtPr>
          <w:sdtEndPr/>
          <w:sdtContent>
            <w:bookmarkStart w:id="6" w:name="_GoBack" w:displacedByCustomXml="prev"/>
            <w:tc>
              <w:tcPr>
                <w:tcW w:w="5675" w:type="dxa"/>
                <w:gridSpan w:val="5"/>
                <w:tcBorders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  <w:hideMark/>
              </w:tcPr>
              <w:p w14:paraId="19B27AB2" w14:textId="48926044" w:rsidR="00CD2117" w:rsidRPr="00F002E7" w:rsidRDefault="00F002E7" w:rsidP="00CD2117"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  <w:bookmarkEnd w:id="6" w:displacedByCustomXml="next"/>
          </w:sdtContent>
        </w:sdt>
      </w:tr>
      <w:tr w:rsidR="00CD2117" w:rsidRPr="00CD2117" w14:paraId="032AD3B1" w14:textId="77777777" w:rsidTr="00583BA5">
        <w:trPr>
          <w:trHeight w:val="413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DB96F" w14:textId="11271D61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Sjedište </w:t>
            </w:r>
            <w:proofErr w:type="spellStart"/>
            <w:r w:rsidR="00974A9B">
              <w:rPr>
                <w:b/>
                <w:bCs/>
              </w:rPr>
              <w:t>podugovaratelja</w:t>
            </w:r>
            <w:proofErr w:type="spellEnd"/>
          </w:p>
        </w:tc>
        <w:sdt>
          <w:sdtPr>
            <w:rPr>
              <w:bCs/>
            </w:rPr>
            <w:id w:val="-928572660"/>
            <w:placeholder>
              <w:docPart w:val="8301D58DB2444187AF9994FAC997B214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</w:tcPr>
              <w:p w14:paraId="19FFBE0E" w14:textId="6B3865FF" w:rsidR="00CD2117" w:rsidRPr="00F002E7" w:rsidRDefault="00F002E7" w:rsidP="00CD2117">
                <w:pPr>
                  <w:rPr>
                    <w:bCs/>
                  </w:rPr>
                </w:pPr>
                <w:r w:rsidRPr="00F002E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2117" w:rsidRPr="00CD2117" w14:paraId="58ACA275" w14:textId="77777777" w:rsidTr="00583BA5">
        <w:trPr>
          <w:trHeight w:val="413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7CE0C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OIB</w:t>
            </w:r>
          </w:p>
        </w:tc>
        <w:sdt>
          <w:sdtPr>
            <w:rPr>
              <w:bCs/>
            </w:rPr>
            <w:id w:val="2128819511"/>
            <w:placeholder>
              <w:docPart w:val="AF99FDA3B9024F42BF47DF30C811981C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  <w:hideMark/>
              </w:tcPr>
              <w:p w14:paraId="4F78644C" w14:textId="714FBB23" w:rsidR="00CD2117" w:rsidRPr="00F002E7" w:rsidRDefault="00F002E7" w:rsidP="00CD2117">
                <w:pPr>
                  <w:rPr>
                    <w:bCs/>
                  </w:rPr>
                </w:pPr>
                <w:r w:rsidRPr="00F002E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15A208E1" w14:textId="77777777" w:rsidTr="00583BA5">
        <w:trPr>
          <w:trHeight w:val="413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13D17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Naziv banke i IBAN</w:t>
            </w:r>
          </w:p>
        </w:tc>
        <w:sdt>
          <w:sdtPr>
            <w:rPr>
              <w:bCs/>
            </w:rPr>
            <w:id w:val="-1361281369"/>
            <w:placeholder>
              <w:docPart w:val="5CF3861CE06E446D985BC77BD533C556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68F18C58" w14:textId="252BB867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63000F89" w14:textId="77777777" w:rsidTr="00583BA5">
        <w:trPr>
          <w:trHeight w:val="413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B4B5A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Osoba ovlaštena za zastupanje</w:t>
            </w:r>
          </w:p>
        </w:tc>
        <w:sdt>
          <w:sdtPr>
            <w:rPr>
              <w:bCs/>
            </w:rPr>
            <w:id w:val="1727419892"/>
            <w:placeholder>
              <w:docPart w:val="800D57DD56404663A273C7D84CB2E134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1C6643B" w14:textId="5E744675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2DD4F1BF" w14:textId="77777777" w:rsidTr="00583BA5">
        <w:trPr>
          <w:trHeight w:val="395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0EE63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za dostavu pošte</w:t>
            </w:r>
          </w:p>
        </w:tc>
        <w:sdt>
          <w:sdtPr>
            <w:rPr>
              <w:bCs/>
            </w:rPr>
            <w:id w:val="-1712637939"/>
            <w:placeholder>
              <w:docPart w:val="E475FD4334104CAEBBB447C253830AC5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hideMark/>
              </w:tcPr>
              <w:p w14:paraId="65A609DB" w14:textId="5702586A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3E95413E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B0866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 e-pošte</w:t>
            </w:r>
          </w:p>
        </w:tc>
        <w:sdt>
          <w:sdtPr>
            <w:rPr>
              <w:bCs/>
            </w:rPr>
            <w:id w:val="1475417394"/>
            <w:placeholder>
              <w:docPart w:val="A74798C47B334DFEB4D2FD064398DF30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228E0CFE" w14:textId="3AC7104C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7D64E4FC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4C09C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Telefon</w:t>
            </w:r>
          </w:p>
        </w:tc>
        <w:sdt>
          <w:sdtPr>
            <w:rPr>
              <w:bCs/>
            </w:rPr>
            <w:id w:val="1064837759"/>
            <w:placeholder>
              <w:docPart w:val="7BBDFC264A634605A840FFAB1862B4A5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hideMark/>
              </w:tcPr>
              <w:p w14:paraId="0E8E1FC1" w14:textId="6088B944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5A3066C7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18864" w14:textId="77777777" w:rsidR="00F002E7" w:rsidRPr="00CD2117" w:rsidRDefault="00F002E7" w:rsidP="00F002E7">
            <w:pPr>
              <w:rPr>
                <w:b/>
                <w:bCs/>
              </w:rPr>
            </w:pPr>
            <w:proofErr w:type="spellStart"/>
            <w:r w:rsidRPr="00CD2117">
              <w:rPr>
                <w:b/>
                <w:bCs/>
              </w:rPr>
              <w:t>Telefax</w:t>
            </w:r>
            <w:proofErr w:type="spellEnd"/>
          </w:p>
        </w:tc>
        <w:sdt>
          <w:sdtPr>
            <w:rPr>
              <w:bCs/>
            </w:rPr>
            <w:id w:val="-1789202132"/>
            <w:placeholder>
              <w:docPart w:val="6AE3F22065CC4B8AB336A5A9F4E40FE0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0FCA2D16" w14:textId="4B8F851F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5F148CAC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3CC91" w14:textId="288FE492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Kontakt osoba</w:t>
            </w:r>
            <w:r>
              <w:rPr>
                <w:b/>
                <w:bCs/>
              </w:rPr>
              <w:br/>
            </w:r>
            <w:r w:rsidRPr="00CD2117">
              <w:rPr>
                <w:bCs/>
                <w:i/>
              </w:rPr>
              <w:t>(ime i prezime, funkcija)</w:t>
            </w:r>
          </w:p>
        </w:tc>
        <w:sdt>
          <w:sdtPr>
            <w:rPr>
              <w:bCs/>
            </w:rPr>
            <w:id w:val="1022830394"/>
            <w:placeholder>
              <w:docPart w:val="F0456F1B6D274CC894B871ADA56C3747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72B9C35" w14:textId="19E956C5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1B86F35C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58039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Telefonski broj kontakt osobe</w:t>
            </w:r>
          </w:p>
        </w:tc>
        <w:sdt>
          <w:sdtPr>
            <w:rPr>
              <w:bCs/>
            </w:rPr>
            <w:id w:val="-760523385"/>
            <w:placeholder>
              <w:docPart w:val="F335516A3D1849E3A5FFA3F23C014DAE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AF4C719" w14:textId="32BC01C8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431302DF" w14:textId="77777777" w:rsidTr="00583BA5">
        <w:trPr>
          <w:trHeight w:val="401"/>
          <w:jc w:val="center"/>
        </w:trPr>
        <w:tc>
          <w:tcPr>
            <w:tcW w:w="3544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2CBD8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e-pošte kontakt osobe</w:t>
            </w:r>
          </w:p>
        </w:tc>
        <w:sdt>
          <w:sdtPr>
            <w:rPr>
              <w:bCs/>
            </w:rPr>
            <w:id w:val="-1250505673"/>
            <w:placeholder>
              <w:docPart w:val="BC76D5E56C4F44E4AA07EE796AA31A1D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6EC2D284" w14:textId="65D0A9CC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4BACAA7E" w14:textId="77777777" w:rsidTr="00583BA5">
        <w:trPr>
          <w:trHeight w:val="425"/>
          <w:jc w:val="center"/>
        </w:trPr>
        <w:tc>
          <w:tcPr>
            <w:tcW w:w="3544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1F4A9" w14:textId="140B7F7A" w:rsidR="00CD2117" w:rsidRPr="00CD2117" w:rsidRDefault="00974A9B" w:rsidP="00CD211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Podugovaratelj</w:t>
            </w:r>
            <w:proofErr w:type="spellEnd"/>
            <w:r w:rsidR="00CD2117" w:rsidRPr="00CD2117">
              <w:rPr>
                <w:b/>
                <w:bCs/>
              </w:rPr>
              <w:t xml:space="preserve"> je u sustavu PDV-a</w:t>
            </w:r>
            <w:r w:rsidR="00CD2117" w:rsidRPr="000A7FF9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851" w:type="dxa"/>
            <w:gridSpan w:val="2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3D476" w14:textId="40E37A34" w:rsidR="00CD2117" w:rsidRPr="00677A64" w:rsidRDefault="003736F4" w:rsidP="00A132DF">
            <w:pPr>
              <w:jc w:val="center"/>
            </w:pPr>
            <w:sdt>
              <w:sdtPr>
                <w:id w:val="-11774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8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E7" w:rsidRPr="00677A64">
              <w:t xml:space="preserve"> </w:t>
            </w:r>
            <w:r w:rsidR="00CD2117" w:rsidRPr="00677A64">
              <w:t>DA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2A56E9" w14:textId="67614858" w:rsidR="00CD2117" w:rsidRPr="00677A64" w:rsidRDefault="003736F4" w:rsidP="00A132DF">
            <w:pPr>
              <w:jc w:val="center"/>
            </w:pPr>
            <w:sdt>
              <w:sdtPr>
                <w:id w:val="183926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E7" w:rsidRPr="00677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E7" w:rsidRPr="00677A64">
              <w:t xml:space="preserve"> </w:t>
            </w:r>
            <w:r w:rsidR="00CD2117" w:rsidRPr="00677A64">
              <w:t>NE</w:t>
            </w:r>
          </w:p>
        </w:tc>
        <w:tc>
          <w:tcPr>
            <w:tcW w:w="3690" w:type="dxa"/>
            <w:gridSpan w:val="2"/>
            <w:shd w:val="clear" w:color="auto" w:fill="FFFFFF"/>
            <w:vAlign w:val="center"/>
          </w:tcPr>
          <w:p w14:paraId="6354EA48" w14:textId="73D30773" w:rsidR="00CD2117" w:rsidRPr="00677A64" w:rsidRDefault="00CD2117" w:rsidP="00CD2117">
            <w:pPr>
              <w:rPr>
                <w:bCs/>
                <w:sz w:val="22"/>
                <w:szCs w:val="22"/>
              </w:rPr>
            </w:pPr>
            <w:r w:rsidRPr="00677A64">
              <w:rPr>
                <w:bCs/>
                <w:sz w:val="22"/>
                <w:szCs w:val="22"/>
              </w:rPr>
              <w:t xml:space="preserve">Molimo </w:t>
            </w:r>
            <w:r w:rsidR="00F002E7" w:rsidRPr="00677A64">
              <w:rPr>
                <w:bCs/>
                <w:sz w:val="22"/>
                <w:szCs w:val="22"/>
              </w:rPr>
              <w:t>odaberite</w:t>
            </w:r>
            <w:r w:rsidRPr="00677A64">
              <w:rPr>
                <w:bCs/>
                <w:sz w:val="22"/>
                <w:szCs w:val="22"/>
              </w:rPr>
              <w:t>.</w:t>
            </w:r>
          </w:p>
        </w:tc>
      </w:tr>
      <w:tr w:rsidR="00CD2117" w:rsidRPr="00CD2117" w14:paraId="63B1F687" w14:textId="77777777" w:rsidTr="00583BA5">
        <w:trPr>
          <w:trHeight w:val="326"/>
          <w:jc w:val="center"/>
        </w:trPr>
        <w:tc>
          <w:tcPr>
            <w:tcW w:w="921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718D" w14:textId="3F9F23C7" w:rsidR="00CD2117" w:rsidRPr="00CD2117" w:rsidRDefault="003B7893" w:rsidP="00CD2117">
            <w:pPr>
              <w:rPr>
                <w:b/>
              </w:rPr>
            </w:pPr>
            <w:r>
              <w:rPr>
                <w:b/>
                <w:bCs/>
              </w:rPr>
              <w:t xml:space="preserve">Dio ugovora o nabavi koji će izvršiti </w:t>
            </w:r>
            <w:proofErr w:type="spellStart"/>
            <w:r w:rsidR="00974A9B">
              <w:rPr>
                <w:b/>
                <w:bCs/>
              </w:rPr>
              <w:t>podugovaratelj</w:t>
            </w:r>
            <w:proofErr w:type="spellEnd"/>
            <w:r w:rsidR="00583BA5">
              <w:rPr>
                <w:b/>
                <w:bCs/>
              </w:rPr>
              <w:t>:</w:t>
            </w:r>
          </w:p>
        </w:tc>
      </w:tr>
      <w:tr w:rsidR="00583BA5" w:rsidRPr="00E249F7" w14:paraId="066BA97C" w14:textId="77777777" w:rsidTr="00583BA5">
        <w:tblPrEx>
          <w:jc w:val="left"/>
        </w:tblPrEx>
        <w:trPr>
          <w:trHeight w:val="3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93DFE" w14:textId="77777777" w:rsidR="00583BA5" w:rsidRPr="00E249F7" w:rsidRDefault="00583BA5" w:rsidP="00F35DE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  <w:r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C5C36A1" w14:textId="77777777" w:rsidR="00583BA5" w:rsidRPr="00E249F7" w:rsidRDefault="00583BA5" w:rsidP="00F35DE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8A893FB" w14:textId="77777777" w:rsidR="00583BA5" w:rsidRPr="00E249F7" w:rsidRDefault="00583BA5" w:rsidP="00F35DE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641E7B0" w14:textId="77777777" w:rsidR="00583BA5" w:rsidRDefault="00583BA5" w:rsidP="00F35DE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39622D2B" w14:textId="77777777" w:rsidR="00583BA5" w:rsidRPr="00E249F7" w:rsidRDefault="00583BA5" w:rsidP="00F35DE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D1FB4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 xml:space="preserve"> HRK)</w:t>
            </w:r>
          </w:p>
        </w:tc>
      </w:tr>
      <w:tr w:rsidR="00583BA5" w:rsidRPr="00E249F7" w14:paraId="0CC160FC" w14:textId="77777777" w:rsidTr="002830C5">
        <w:tblPrEx>
          <w:jc w:val="left"/>
        </w:tblPrEx>
        <w:trPr>
          <w:trHeight w:val="385"/>
        </w:trPr>
        <w:sdt>
          <w:sdtPr>
            <w:id w:val="1169210974"/>
            <w:placeholder>
              <w:docPart w:val="65733CD255B5443D8B0A12B2D7EAF9EE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6B51ABDF" w14:textId="37FDD59B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47298858"/>
            <w:placeholder>
              <w:docPart w:val="32E2022BC9BC41B39D39F0CC77D40260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73B8233" w14:textId="351F271B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12066384"/>
            <w:placeholder>
              <w:docPart w:val="348B1FD459A64B1DB2304E44E1F9B6C3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0FE9F7F" w14:textId="418767A1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2455896"/>
            <w:placeholder>
              <w:docPart w:val="DBF3A0BFA3AE4035A7346F790DF8F0EB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3396AC2" w14:textId="696A03BF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6486C41A" w14:textId="77777777" w:rsidTr="002830C5">
        <w:tblPrEx>
          <w:jc w:val="left"/>
        </w:tblPrEx>
        <w:trPr>
          <w:trHeight w:val="385"/>
        </w:trPr>
        <w:sdt>
          <w:sdtPr>
            <w:id w:val="1994830710"/>
            <w:placeholder>
              <w:docPart w:val="CBC1BC45CB274636BB9AB8970596EF2C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1B24D94" w14:textId="11479052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40516358"/>
            <w:placeholder>
              <w:docPart w:val="6A8077FEA33A4083BDB5AADEE62AFE0A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0572325" w14:textId="54A67990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89741616"/>
            <w:placeholder>
              <w:docPart w:val="68525D7166CE4202A7A9E8DD4971DD79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9EC305D" w14:textId="4D8BF72A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17719784"/>
            <w:placeholder>
              <w:docPart w:val="22057522286843EAA8EDFA6BFBD8C58F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508252B" w14:textId="1E387DB7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131EC10D" w14:textId="77777777" w:rsidTr="002830C5">
        <w:tblPrEx>
          <w:jc w:val="left"/>
        </w:tblPrEx>
        <w:trPr>
          <w:trHeight w:val="385"/>
        </w:trPr>
        <w:sdt>
          <w:sdtPr>
            <w:id w:val="-1652132903"/>
            <w:placeholder>
              <w:docPart w:val="9B434AEE0F7E45CC971F59ED87196D9C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0F93043F" w14:textId="54886285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0481162"/>
            <w:placeholder>
              <w:docPart w:val="9F79A4810D0A4F8CA7B417FF4AB092AE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61693CB" w14:textId="3093EC4F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08890537"/>
            <w:placeholder>
              <w:docPart w:val="E11E8426113B4FB5848D1ACE8CE29E27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B30A158" w14:textId="0112713A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24257420"/>
            <w:placeholder>
              <w:docPart w:val="72F16E6EB80C40EBBD2FB162B5C4DB27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3AA9B91" w14:textId="46307F69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62D9E5CB" w14:textId="77777777" w:rsidTr="002830C5">
        <w:tblPrEx>
          <w:jc w:val="left"/>
        </w:tblPrEx>
        <w:trPr>
          <w:trHeight w:val="385"/>
        </w:trPr>
        <w:sdt>
          <w:sdtPr>
            <w:id w:val="322014790"/>
            <w:placeholder>
              <w:docPart w:val="AA318C88A4714D7A8E4D71ED6ED64A30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4CFDBDDA" w14:textId="3F4F5FB6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05325046"/>
            <w:placeholder>
              <w:docPart w:val="9166D21330D3479F881A085721B231D0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D694437" w14:textId="30B7EB57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78202115"/>
            <w:placeholder>
              <w:docPart w:val="36D3019B19D84D8AABEE1FC38BFE0BB9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A6ABAAA" w14:textId="6A99EAAC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01065424"/>
            <w:placeholder>
              <w:docPart w:val="669C2A1D32274ABE8E8B46396378896B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B87C694" w14:textId="2D91C7EC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2BB6DE77" w14:textId="77777777" w:rsidTr="002830C5">
        <w:tblPrEx>
          <w:jc w:val="left"/>
        </w:tblPrEx>
        <w:trPr>
          <w:trHeight w:val="385"/>
        </w:trPr>
        <w:sdt>
          <w:sdtPr>
            <w:id w:val="-1894104941"/>
            <w:placeholder>
              <w:docPart w:val="43BA2CD610404E28BB27E35F8C550939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5C511548" w14:textId="5405BEB3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21884619"/>
            <w:placeholder>
              <w:docPart w:val="BED2384E6BC04FACB4B4F849C4349D53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DAA3FC0" w14:textId="46B04F60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54394946"/>
            <w:placeholder>
              <w:docPart w:val="A6AEF9B7BC6D4D46AC34CFB86801D544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75C855C" w14:textId="11BFB8C5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45847091"/>
            <w:placeholder>
              <w:docPart w:val="08457735BA284C61BE7F7847168843DB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37507BE" w14:textId="75E28CC5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3DB50E96" w14:textId="77777777" w:rsidTr="00583BA5">
        <w:tblPrEx>
          <w:jc w:val="left"/>
        </w:tblPrEx>
        <w:trPr>
          <w:trHeight w:val="701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DFF5A" w14:textId="1C88DA4E" w:rsidR="00583BA5" w:rsidRPr="00E249F7" w:rsidRDefault="00583BA5" w:rsidP="00F35DE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UKUPNA VRIJEDNOST UGOVORA KOJU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 IZVRŠITI </w:t>
            </w:r>
            <w:r w:rsidR="00974A9B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HRK)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sdt>
          <w:sdtPr>
            <w:id w:val="710843861"/>
            <w:placeholder>
              <w:docPart w:val="0AB2DDA65E1E4EA3B76914EBE1C6DBB6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6D9D45F" w14:textId="2B995BFC" w:rsidR="00583BA5" w:rsidRPr="00E249F7" w:rsidRDefault="00583BA5" w:rsidP="00F35DE6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71ADDF85" w14:textId="77777777" w:rsidTr="00583BA5">
        <w:tblPrEx>
          <w:jc w:val="left"/>
        </w:tblPrEx>
        <w:trPr>
          <w:trHeight w:val="669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74AB" w14:textId="7C7CA90A" w:rsidR="00583BA5" w:rsidRPr="00E249F7" w:rsidRDefault="00583BA5" w:rsidP="00F35DE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</w:t>
            </w:r>
            <w:r w:rsidR="00974A9B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(u %): </w:t>
            </w:r>
          </w:p>
        </w:tc>
        <w:sdt>
          <w:sdtPr>
            <w:id w:val="-10993810"/>
            <w:placeholder>
              <w:docPart w:val="0DA0089393FF42C199FD500B01DCDBB8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771BEB4" w14:textId="530F010F" w:rsidR="00583BA5" w:rsidRPr="00E249F7" w:rsidRDefault="00583BA5" w:rsidP="00F35DE6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5032505" w14:textId="7115B213" w:rsidR="00583BA5" w:rsidRDefault="00583BA5" w:rsidP="00CD2117">
      <w:pPr>
        <w:rPr>
          <w:b/>
        </w:rPr>
      </w:pPr>
    </w:p>
    <w:p w14:paraId="6DCFA0A5" w14:textId="77777777" w:rsidR="00583BA5" w:rsidRPr="00583BA5" w:rsidRDefault="00583BA5" w:rsidP="00CD2117"/>
    <w:p w14:paraId="6FAB76B0" w14:textId="47C1F3EA" w:rsidR="00CD2117" w:rsidRPr="00CD2117" w:rsidRDefault="00CD2117" w:rsidP="00CD2117">
      <w:r w:rsidRPr="00CD2117">
        <w:rPr>
          <w:b/>
        </w:rPr>
        <w:t xml:space="preserve">ZA </w:t>
      </w:r>
      <w:r w:rsidR="00974A9B">
        <w:rPr>
          <w:b/>
        </w:rPr>
        <w:t>PODUGOVARETELJA</w:t>
      </w:r>
      <w:r w:rsidRPr="00CD2117">
        <w:rPr>
          <w:b/>
        </w:rPr>
        <w:t xml:space="preserve">: </w:t>
      </w:r>
    </w:p>
    <w:tbl>
      <w:tblPr>
        <w:tblStyle w:val="TableGrid"/>
        <w:tblW w:w="0" w:type="auto"/>
        <w:tblInd w:w="538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803625" w14:paraId="4DFA4EF2" w14:textId="77777777" w:rsidTr="00803625">
        <w:sdt>
          <w:sdtPr>
            <w:rPr>
              <w:sz w:val="22"/>
              <w:szCs w:val="22"/>
            </w:rPr>
            <w:id w:val="-906602864"/>
            <w:placeholder>
              <w:docPart w:val="4FFB483590234C808FC458319D518B92"/>
            </w:placeholder>
            <w:showingPlcHdr/>
          </w:sdtPr>
          <w:sdtEndPr/>
          <w:sdtContent>
            <w:tc>
              <w:tcPr>
                <w:tcW w:w="3678" w:type="dxa"/>
              </w:tcPr>
              <w:p w14:paraId="0D995263" w14:textId="0FBA8240" w:rsidR="00803625" w:rsidRDefault="00803625" w:rsidP="00757E7C">
                <w:pPr>
                  <w:spacing w:after="120"/>
                  <w:jc w:val="center"/>
                  <w:rPr>
                    <w:sz w:val="22"/>
                    <w:szCs w:val="22"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B2C91A4" w14:textId="435FFD6E" w:rsidR="00CD2117" w:rsidRPr="00CD2117" w:rsidRDefault="00803625" w:rsidP="00803625">
      <w:pPr>
        <w:spacing w:line="240" w:lineRule="auto"/>
        <w:ind w:firstLine="5954"/>
        <w:rPr>
          <w:vertAlign w:val="superscript"/>
        </w:rPr>
      </w:pPr>
      <w:r w:rsidRPr="00803625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9301C8" wp14:editId="4EA482FB">
                <wp:simplePos x="0" y="0"/>
                <wp:positionH relativeFrom="margin">
                  <wp:posOffset>1682898</wp:posOffset>
                </wp:positionH>
                <wp:positionV relativeFrom="paragraph">
                  <wp:posOffset>57829</wp:posOffset>
                </wp:positionV>
                <wp:extent cx="47815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62952" w14:textId="19B057A8" w:rsidR="00803625" w:rsidRDefault="00803625" w:rsidP="00803625">
                            <w:r>
                              <w:t>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9301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.5pt;margin-top:4.55pt;width:37.6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" stroked="f">
                <v:textbox style="mso-fit-shape-to-text:t">
                  <w:txbxContent>
                    <w:p w14:paraId="4FB62952" w14:textId="19B057A8" w:rsidR="00803625" w:rsidRDefault="00803625" w:rsidP="00803625">
                      <w:r>
                        <w:t>MP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2117" w:rsidRPr="00CD2117">
        <w:rPr>
          <w:vertAlign w:val="superscript"/>
        </w:rPr>
        <w:t>(ime i prezime, funkcija ovlaštene osobe)</w:t>
      </w:r>
    </w:p>
    <w:p w14:paraId="6ACCBCD9" w14:textId="77777777" w:rsidR="00974A9B" w:rsidRDefault="00974A9B" w:rsidP="00803625">
      <w:pPr>
        <w:spacing w:after="120" w:line="240" w:lineRule="auto"/>
        <w:jc w:val="right"/>
        <w:rPr>
          <w:sz w:val="22"/>
          <w:szCs w:val="22"/>
        </w:rPr>
      </w:pPr>
    </w:p>
    <w:p w14:paraId="52EC8D69" w14:textId="76B72328" w:rsidR="00CD2117" w:rsidRPr="00803625" w:rsidRDefault="00CD2117" w:rsidP="00803625">
      <w:pPr>
        <w:spacing w:after="120" w:line="240" w:lineRule="auto"/>
        <w:jc w:val="right"/>
        <w:rPr>
          <w:sz w:val="22"/>
          <w:szCs w:val="22"/>
        </w:rPr>
      </w:pPr>
      <w:r w:rsidRPr="00803625">
        <w:rPr>
          <w:sz w:val="22"/>
          <w:szCs w:val="22"/>
        </w:rPr>
        <w:t>__________________________________</w:t>
      </w:r>
    </w:p>
    <w:p w14:paraId="0C6B897E" w14:textId="2A0A63F0" w:rsidR="005A3DD9" w:rsidRPr="00A132DF" w:rsidRDefault="00CD2117" w:rsidP="00803625">
      <w:pPr>
        <w:ind w:right="-2" w:firstLine="6521"/>
        <w:rPr>
          <w:i/>
        </w:rPr>
      </w:pPr>
      <w:r w:rsidRPr="00CD2117">
        <w:rPr>
          <w:vertAlign w:val="superscript"/>
        </w:rPr>
        <w:t>(potpis ovlaštene osobe)</w:t>
      </w:r>
    </w:p>
    <w:sectPr w:rsidR="005A3DD9" w:rsidRPr="00A132DF" w:rsidSect="00DF0ED1">
      <w:headerReference w:type="default" r:id="rId8"/>
      <w:footerReference w:type="default" r:id="rId9"/>
      <w:pgSz w:w="11906" w:h="16838"/>
      <w:pgMar w:top="2552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07602" w14:textId="77777777" w:rsidR="000A7FF9" w:rsidRDefault="000A7FF9" w:rsidP="00515490">
      <w:r>
        <w:separator/>
      </w:r>
    </w:p>
  </w:endnote>
  <w:endnote w:type="continuationSeparator" w:id="0">
    <w:p w14:paraId="09015E8F" w14:textId="77777777" w:rsidR="000A7FF9" w:rsidRDefault="000A7FF9" w:rsidP="0051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3732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8D6DEC" w14:textId="68E908CC" w:rsidR="00F5198C" w:rsidRDefault="00F519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D9A449" w14:textId="77777777" w:rsidR="00F5198C" w:rsidRDefault="00F51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C794D" w14:textId="77777777" w:rsidR="000A7FF9" w:rsidRDefault="000A7FF9" w:rsidP="00515490">
      <w:r>
        <w:separator/>
      </w:r>
    </w:p>
  </w:footnote>
  <w:footnote w:type="continuationSeparator" w:id="0">
    <w:p w14:paraId="6F907391" w14:textId="77777777" w:rsidR="000A7FF9" w:rsidRDefault="000A7FF9" w:rsidP="0051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E8E7" w14:textId="77777777" w:rsidR="000A7FF9" w:rsidRDefault="000A7FF9" w:rsidP="0051549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1D401C" wp14:editId="4731644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3800" cy="10667093"/>
          <wp:effectExtent l="0" t="0" r="0" b="1270"/>
          <wp:wrapNone/>
          <wp:docPr id="13" name="Picture 13" descr="Diagram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7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O4zB542ZzwKNOtNW9GAI7cft75ActCmdPvMsMblMnkrXUbqBWwAb7DL9SkDHzEfjESTrxvcDuO90v62uw9VEg==" w:salt="UDw8A/XnxAx3C8pFVS+rCQ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E1"/>
    <w:rsid w:val="000A7FF9"/>
    <w:rsid w:val="001B0709"/>
    <w:rsid w:val="0025726F"/>
    <w:rsid w:val="003736F4"/>
    <w:rsid w:val="003B7893"/>
    <w:rsid w:val="0050643B"/>
    <w:rsid w:val="00515490"/>
    <w:rsid w:val="00583BA5"/>
    <w:rsid w:val="005A3DD9"/>
    <w:rsid w:val="00677A64"/>
    <w:rsid w:val="00702BE0"/>
    <w:rsid w:val="00730EE9"/>
    <w:rsid w:val="00737775"/>
    <w:rsid w:val="00757E7C"/>
    <w:rsid w:val="00793278"/>
    <w:rsid w:val="00803625"/>
    <w:rsid w:val="00974A9B"/>
    <w:rsid w:val="009E1742"/>
    <w:rsid w:val="00A132DF"/>
    <w:rsid w:val="00A64692"/>
    <w:rsid w:val="00C20ED4"/>
    <w:rsid w:val="00CB5EE1"/>
    <w:rsid w:val="00CD2117"/>
    <w:rsid w:val="00DF0ED1"/>
    <w:rsid w:val="00F002E7"/>
    <w:rsid w:val="00F5198C"/>
    <w:rsid w:val="00F6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0276CD"/>
  <w15:chartTrackingRefBased/>
  <w15:docId w15:val="{26F3DFC6-4B8A-4A70-9A3E-E091811A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490"/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ED1"/>
    <w:pPr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DD9"/>
    <w:pPr>
      <w:outlineLvl w:val="1"/>
    </w:pPr>
    <w:rPr>
      <w:rFonts w:asciiTheme="majorHAnsi" w:hAnsiTheme="majorHAnsi" w:cs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D1"/>
  </w:style>
  <w:style w:type="paragraph" w:styleId="Footer">
    <w:name w:val="footer"/>
    <w:basedOn w:val="Normal"/>
    <w:link w:val="FooterChar"/>
    <w:uiPriority w:val="99"/>
    <w:unhideWhenUsed/>
    <w:rsid w:val="00DF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D1"/>
  </w:style>
  <w:style w:type="character" w:customStyle="1" w:styleId="Heading1Char">
    <w:name w:val="Heading 1 Char"/>
    <w:basedOn w:val="DefaultParagraphFont"/>
    <w:link w:val="Heading1"/>
    <w:uiPriority w:val="9"/>
    <w:rsid w:val="00DF0ED1"/>
    <w:rPr>
      <w:rFonts w:asciiTheme="majorHAnsi" w:hAnsiTheme="majorHAnsi" w:cs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3DD9"/>
    <w:rPr>
      <w:rFonts w:asciiTheme="majorHAnsi" w:hAnsiTheme="majorHAnsi" w:cstheme="majorHAns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154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49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5490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1549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1549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5490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490"/>
    <w:pPr>
      <w:pBdr>
        <w:top w:val="single" w:sz="4" w:space="10" w:color="C00000"/>
        <w:bottom w:val="single" w:sz="4" w:space="10" w:color="C00000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490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37775"/>
    <w:rPr>
      <w:color w:val="808080"/>
    </w:rPr>
  </w:style>
  <w:style w:type="table" w:styleId="TableGrid">
    <w:name w:val="Table Grid"/>
    <w:basedOn w:val="TableNormal"/>
    <w:uiPriority w:val="39"/>
    <w:rsid w:val="0073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azen.pavlic\OneDrive%20-%20Tvrtka\Documents\01.%20KingICT\01%20EU%20PROJEKTI\EU-IRI\EU-IRI%20II-2020-02%20INUKING\02%20PROVEDBA\PV-PROMID&#381;BA%20I%20VIDLJIVOST\Predlo&#353;ci\EU-IRI%20II-INUKING-Memo_EU%20Log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F3861CE06E446D985BC77BD533C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6B7E9-DCE2-45C8-8CE2-5E4879130C70}"/>
      </w:docPartPr>
      <w:docPartBody>
        <w:p w:rsidR="009A1058" w:rsidRDefault="0037402F" w:rsidP="0037402F">
          <w:pPr>
            <w:pStyle w:val="5CF3861CE06E446D985BC77BD533C556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D57DD56404663A273C7D84CB2E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C6F85-8B48-4004-89FD-3FE0BC373726}"/>
      </w:docPartPr>
      <w:docPartBody>
        <w:p w:rsidR="009A1058" w:rsidRDefault="0037402F" w:rsidP="0037402F">
          <w:pPr>
            <w:pStyle w:val="800D57DD56404663A273C7D84CB2E134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75FD4334104CAEBBB447C253830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AA7E0-5BE2-4AC8-A005-A66D677D2297}"/>
      </w:docPartPr>
      <w:docPartBody>
        <w:p w:rsidR="009A1058" w:rsidRDefault="0037402F" w:rsidP="0037402F">
          <w:pPr>
            <w:pStyle w:val="E475FD4334104CAEBBB447C253830AC5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798C47B334DFEB4D2FD064398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5087D-66B5-4C55-BD30-352028A6F017}"/>
      </w:docPartPr>
      <w:docPartBody>
        <w:p w:rsidR="009A1058" w:rsidRDefault="0037402F" w:rsidP="0037402F">
          <w:pPr>
            <w:pStyle w:val="A74798C47B334DFEB4D2FD064398DF30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BDFC264A634605A840FFAB1862B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88ADF-6DCE-402A-B466-27AED3A9938E}"/>
      </w:docPartPr>
      <w:docPartBody>
        <w:p w:rsidR="009A1058" w:rsidRDefault="0037402F" w:rsidP="0037402F">
          <w:pPr>
            <w:pStyle w:val="7BBDFC264A634605A840FFAB1862B4A5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3F22065CC4B8AB336A5A9F4E40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7EB94-0519-48D2-8209-12ABCB766AEA}"/>
      </w:docPartPr>
      <w:docPartBody>
        <w:p w:rsidR="009A1058" w:rsidRDefault="0037402F" w:rsidP="0037402F">
          <w:pPr>
            <w:pStyle w:val="6AE3F22065CC4B8AB336A5A9F4E40FE0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456F1B6D274CC894B871ADA56C3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8DEA3-6B59-4CEB-BAAF-74167BF1C8D4}"/>
      </w:docPartPr>
      <w:docPartBody>
        <w:p w:rsidR="009A1058" w:rsidRDefault="0037402F" w:rsidP="0037402F">
          <w:pPr>
            <w:pStyle w:val="F0456F1B6D274CC894B871ADA56C3747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35516A3D1849E3A5FFA3F23C014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370D4-1F1D-481E-AEAE-25183E78CC59}"/>
      </w:docPartPr>
      <w:docPartBody>
        <w:p w:rsidR="009A1058" w:rsidRDefault="0037402F" w:rsidP="0037402F">
          <w:pPr>
            <w:pStyle w:val="F335516A3D1849E3A5FFA3F23C014DAE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6D5E56C4F44E4AA07EE796AA31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9DD6D-AAA7-45C7-A109-F2AE5624582F}"/>
      </w:docPartPr>
      <w:docPartBody>
        <w:p w:rsidR="009A1058" w:rsidRDefault="0037402F" w:rsidP="0037402F">
          <w:pPr>
            <w:pStyle w:val="BC76D5E56C4F44E4AA07EE796AA31A1D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873399C4C432D8D2EC7BA7A6FF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99838-159D-42A9-81AD-AFB319B520F1}"/>
      </w:docPartPr>
      <w:docPartBody>
        <w:p w:rsidR="009A1058" w:rsidRDefault="0037402F" w:rsidP="0037402F">
          <w:pPr>
            <w:pStyle w:val="1D7873399C4C432D8D2EC7BA7A6FF2DA1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1D58DB2444187AF9994FAC997B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9ED07-5289-4341-9891-116ED5EB4F8D}"/>
      </w:docPartPr>
      <w:docPartBody>
        <w:p w:rsidR="009A1058" w:rsidRDefault="0037402F" w:rsidP="0037402F">
          <w:pPr>
            <w:pStyle w:val="8301D58DB2444187AF9994FAC997B2141"/>
          </w:pPr>
          <w:r w:rsidRPr="00F002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99FDA3B9024F42BF47DF30C8119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F201F-34C2-484D-933B-DDB059222E42}"/>
      </w:docPartPr>
      <w:docPartBody>
        <w:p w:rsidR="009A1058" w:rsidRDefault="0037402F" w:rsidP="0037402F">
          <w:pPr>
            <w:pStyle w:val="AF99FDA3B9024F42BF47DF30C811981C1"/>
          </w:pPr>
          <w:r w:rsidRPr="00F002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FB483590234C808FC458319D518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0770F-580C-4E44-8837-FC9DB3592231}"/>
      </w:docPartPr>
      <w:docPartBody>
        <w:p w:rsidR="00505135" w:rsidRDefault="0037402F" w:rsidP="0037402F">
          <w:pPr>
            <w:pStyle w:val="4FFB483590234C808FC458319D518B92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733CD255B5443D8B0A12B2D7EAF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6BE51-1F66-40C2-8AFF-8AC611753DF3}"/>
      </w:docPartPr>
      <w:docPartBody>
        <w:p w:rsidR="00505135" w:rsidRDefault="0037402F" w:rsidP="0037402F">
          <w:pPr>
            <w:pStyle w:val="65733CD255B5443D8B0A12B2D7EAF9EE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2022BC9BC41B39D39F0CC77D40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69F90-13BB-4055-A344-B5A4D2B44E6D}"/>
      </w:docPartPr>
      <w:docPartBody>
        <w:p w:rsidR="00505135" w:rsidRDefault="0037402F" w:rsidP="0037402F">
          <w:pPr>
            <w:pStyle w:val="32E2022BC9BC41B39D39F0CC77D40260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B1FD459A64B1DB2304E44E1F9B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B4ECB-78B4-4FFE-83D3-1434EB9522BD}"/>
      </w:docPartPr>
      <w:docPartBody>
        <w:p w:rsidR="00505135" w:rsidRDefault="0037402F" w:rsidP="0037402F">
          <w:pPr>
            <w:pStyle w:val="348B1FD459A64B1DB2304E44E1F9B6C3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3A0BFA3AE4035A7346F790DF8F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A814A-D30E-4970-94C9-4FFD9F098871}"/>
      </w:docPartPr>
      <w:docPartBody>
        <w:p w:rsidR="00505135" w:rsidRDefault="0037402F" w:rsidP="0037402F">
          <w:pPr>
            <w:pStyle w:val="DBF3A0BFA3AE4035A7346F790DF8F0EB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1BC45CB274636BB9AB8970596E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4BDE8-740D-4680-93EA-03B23016B6C0}"/>
      </w:docPartPr>
      <w:docPartBody>
        <w:p w:rsidR="00505135" w:rsidRDefault="0037402F" w:rsidP="0037402F">
          <w:pPr>
            <w:pStyle w:val="CBC1BC45CB274636BB9AB8970596EF2C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8077FEA33A4083BDB5AADEE62AF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DC3EF-DCA7-415F-B44D-D6D1BD2E7E64}"/>
      </w:docPartPr>
      <w:docPartBody>
        <w:p w:rsidR="00505135" w:rsidRDefault="0037402F" w:rsidP="0037402F">
          <w:pPr>
            <w:pStyle w:val="6A8077FEA33A4083BDB5AADEE62AFE0A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525D7166CE4202A7A9E8DD4971D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FAAD6-9A2B-406B-A16D-A3390A250E66}"/>
      </w:docPartPr>
      <w:docPartBody>
        <w:p w:rsidR="00505135" w:rsidRDefault="0037402F" w:rsidP="0037402F">
          <w:pPr>
            <w:pStyle w:val="68525D7166CE4202A7A9E8DD4971DD79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057522286843EAA8EDFA6BFBD8C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2D4B4-F689-465B-AFCA-42BC22F6572F}"/>
      </w:docPartPr>
      <w:docPartBody>
        <w:p w:rsidR="00505135" w:rsidRDefault="0037402F" w:rsidP="0037402F">
          <w:pPr>
            <w:pStyle w:val="22057522286843EAA8EDFA6BFBD8C58F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434AEE0F7E45CC971F59ED8719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3F27-B1F0-41F7-9365-16D689EA73AF}"/>
      </w:docPartPr>
      <w:docPartBody>
        <w:p w:rsidR="00505135" w:rsidRDefault="0037402F" w:rsidP="0037402F">
          <w:pPr>
            <w:pStyle w:val="9B434AEE0F7E45CC971F59ED87196D9C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9A4810D0A4F8CA7B417FF4AB09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5353B-0F2D-445E-A006-4F709AEA3F9D}"/>
      </w:docPartPr>
      <w:docPartBody>
        <w:p w:rsidR="00505135" w:rsidRDefault="0037402F" w:rsidP="0037402F">
          <w:pPr>
            <w:pStyle w:val="9F79A4810D0A4F8CA7B417FF4AB092AE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E8426113B4FB5848D1ACE8CE29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63742-BD0D-4637-BFB9-2276DE8FBEB8}"/>
      </w:docPartPr>
      <w:docPartBody>
        <w:p w:rsidR="00505135" w:rsidRDefault="0037402F" w:rsidP="0037402F">
          <w:pPr>
            <w:pStyle w:val="E11E8426113B4FB5848D1ACE8CE29E27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F16E6EB80C40EBBD2FB162B5C4D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514B4-701B-4552-A326-D25906DCBF21}"/>
      </w:docPartPr>
      <w:docPartBody>
        <w:p w:rsidR="00505135" w:rsidRDefault="0037402F" w:rsidP="0037402F">
          <w:pPr>
            <w:pStyle w:val="72F16E6EB80C40EBBD2FB162B5C4DB27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18C88A4714D7A8E4D71ED6ED64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8FF0A-6327-4F5D-941B-9E07CF53EA63}"/>
      </w:docPartPr>
      <w:docPartBody>
        <w:p w:rsidR="00505135" w:rsidRDefault="0037402F" w:rsidP="0037402F">
          <w:pPr>
            <w:pStyle w:val="AA318C88A4714D7A8E4D71ED6ED64A30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66D21330D3479F881A085721B23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BF444-ADB9-4DAE-BC95-BB858289A48D}"/>
      </w:docPartPr>
      <w:docPartBody>
        <w:p w:rsidR="00505135" w:rsidRDefault="0037402F" w:rsidP="0037402F">
          <w:pPr>
            <w:pStyle w:val="9166D21330D3479F881A085721B231D0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D3019B19D84D8AABEE1FC38BFE0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7C747-450F-4578-BA35-D58FADABDC6F}"/>
      </w:docPartPr>
      <w:docPartBody>
        <w:p w:rsidR="00505135" w:rsidRDefault="0037402F" w:rsidP="0037402F">
          <w:pPr>
            <w:pStyle w:val="36D3019B19D84D8AABEE1FC38BFE0BB9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9C2A1D32274ABE8E8B46396378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1AE36-5AA4-43CD-A6D7-0B0B53818971}"/>
      </w:docPartPr>
      <w:docPartBody>
        <w:p w:rsidR="00505135" w:rsidRDefault="0037402F" w:rsidP="0037402F">
          <w:pPr>
            <w:pStyle w:val="669C2A1D32274ABE8E8B46396378896B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A2CD610404E28BB27E35F8C550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BEA6-CA4F-4A06-819C-FA6C20A73A78}"/>
      </w:docPartPr>
      <w:docPartBody>
        <w:p w:rsidR="00505135" w:rsidRDefault="0037402F" w:rsidP="0037402F">
          <w:pPr>
            <w:pStyle w:val="43BA2CD610404E28BB27E35F8C550939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D2384E6BC04FACB4B4F849C4349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817D8-FE6C-4DF5-A629-4C0CE20CE2DF}"/>
      </w:docPartPr>
      <w:docPartBody>
        <w:p w:rsidR="00505135" w:rsidRDefault="0037402F" w:rsidP="0037402F">
          <w:pPr>
            <w:pStyle w:val="BED2384E6BC04FACB4B4F849C4349D53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AEF9B7BC6D4D46AC34CFB86801D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01B7F-BB4C-4DF3-A404-41FE3D08BBD3}"/>
      </w:docPartPr>
      <w:docPartBody>
        <w:p w:rsidR="00505135" w:rsidRDefault="0037402F" w:rsidP="0037402F">
          <w:pPr>
            <w:pStyle w:val="A6AEF9B7BC6D4D46AC34CFB86801D544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57735BA284C61BE7F784716884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1467F-A3CA-470E-AE87-7B4D95130C5C}"/>
      </w:docPartPr>
      <w:docPartBody>
        <w:p w:rsidR="00505135" w:rsidRDefault="0037402F" w:rsidP="0037402F">
          <w:pPr>
            <w:pStyle w:val="08457735BA284C61BE7F7847168843DB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2DDA65E1E4EA3B76914EBE1C6D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A8AEF-543C-4B09-9E5C-D3AED2619AF5}"/>
      </w:docPartPr>
      <w:docPartBody>
        <w:p w:rsidR="00505135" w:rsidRDefault="0037402F" w:rsidP="0037402F">
          <w:pPr>
            <w:pStyle w:val="0AB2DDA65E1E4EA3B76914EBE1C6DBB6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A0089393FF42C199FD500B01DCD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C9A3D-6C63-4897-91F0-393F55981F01}"/>
      </w:docPartPr>
      <w:docPartBody>
        <w:p w:rsidR="00505135" w:rsidRDefault="0037402F" w:rsidP="0037402F">
          <w:pPr>
            <w:pStyle w:val="0DA0089393FF42C199FD500B01DCDBB8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58"/>
    <w:rsid w:val="0037402F"/>
    <w:rsid w:val="00505135"/>
    <w:rsid w:val="009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02F"/>
    <w:rPr>
      <w:color w:val="808080"/>
    </w:rPr>
  </w:style>
  <w:style w:type="paragraph" w:customStyle="1" w:styleId="C1555FCCF2A24119A54FB6F6B20CB05D">
    <w:name w:val="C1555FCCF2A24119A54FB6F6B20CB05D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C1555FCCF2A24119A54FB6F6B20CB05D1">
    <w:name w:val="C1555FCCF2A24119A54FB6F6B20CB05D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94FC4773D1D64FB3A9600558FBA4228B">
    <w:name w:val="94FC4773D1D64FB3A9600558FBA4228B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80A3203FC77C412EBDA901F26B19914F">
    <w:name w:val="80A3203FC77C412EBDA901F26B19914F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">
    <w:name w:val="5CF3861CE06E446D985BC77BD533C556"/>
    <w:rsid w:val="009A1058"/>
  </w:style>
  <w:style w:type="paragraph" w:customStyle="1" w:styleId="800D57DD56404663A273C7D84CB2E134">
    <w:name w:val="800D57DD56404663A273C7D84CB2E134"/>
    <w:rsid w:val="009A1058"/>
  </w:style>
  <w:style w:type="paragraph" w:customStyle="1" w:styleId="E475FD4334104CAEBBB447C253830AC5">
    <w:name w:val="E475FD4334104CAEBBB447C253830AC5"/>
    <w:rsid w:val="009A1058"/>
  </w:style>
  <w:style w:type="paragraph" w:customStyle="1" w:styleId="A74798C47B334DFEB4D2FD064398DF30">
    <w:name w:val="A74798C47B334DFEB4D2FD064398DF30"/>
    <w:rsid w:val="009A1058"/>
  </w:style>
  <w:style w:type="paragraph" w:customStyle="1" w:styleId="7BBDFC264A634605A840FFAB1862B4A5">
    <w:name w:val="7BBDFC264A634605A840FFAB1862B4A5"/>
    <w:rsid w:val="009A1058"/>
  </w:style>
  <w:style w:type="paragraph" w:customStyle="1" w:styleId="6AE3F22065CC4B8AB336A5A9F4E40FE0">
    <w:name w:val="6AE3F22065CC4B8AB336A5A9F4E40FE0"/>
    <w:rsid w:val="009A1058"/>
  </w:style>
  <w:style w:type="paragraph" w:customStyle="1" w:styleId="F0456F1B6D274CC894B871ADA56C3747">
    <w:name w:val="F0456F1B6D274CC894B871ADA56C3747"/>
    <w:rsid w:val="009A1058"/>
  </w:style>
  <w:style w:type="paragraph" w:customStyle="1" w:styleId="F335516A3D1849E3A5FFA3F23C014DAE">
    <w:name w:val="F335516A3D1849E3A5FFA3F23C014DAE"/>
    <w:rsid w:val="009A1058"/>
  </w:style>
  <w:style w:type="paragraph" w:customStyle="1" w:styleId="BC76D5E56C4F44E4AA07EE796AA31A1D">
    <w:name w:val="BC76D5E56C4F44E4AA07EE796AA31A1D"/>
    <w:rsid w:val="009A1058"/>
  </w:style>
  <w:style w:type="paragraph" w:customStyle="1" w:styleId="80A3203FC77C412EBDA901F26B19914F1">
    <w:name w:val="80A3203FC77C412EBDA901F26B19914F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1D7873399C4C432D8D2EC7BA7A6FF2DA">
    <w:name w:val="1D7873399C4C432D8D2EC7BA7A6FF2DA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8301D58DB2444187AF9994FAC997B214">
    <w:name w:val="8301D58DB2444187AF9994FAC997B214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AF99FDA3B9024F42BF47DF30C811981C">
    <w:name w:val="AF99FDA3B9024F42BF47DF30C811981C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1">
    <w:name w:val="5CF3861CE06E446D985BC77BD533C556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800D57DD56404663A273C7D84CB2E1341">
    <w:name w:val="800D57DD56404663A273C7D84CB2E134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E475FD4334104CAEBBB447C253830AC51">
    <w:name w:val="E475FD4334104CAEBBB447C253830AC5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A74798C47B334DFEB4D2FD064398DF301">
    <w:name w:val="A74798C47B334DFEB4D2FD064398DF30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7BBDFC264A634605A840FFAB1862B4A51">
    <w:name w:val="7BBDFC264A634605A840FFAB1862B4A5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6AE3F22065CC4B8AB336A5A9F4E40FE01">
    <w:name w:val="6AE3F22065CC4B8AB336A5A9F4E40FE0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F0456F1B6D274CC894B871ADA56C37471">
    <w:name w:val="F0456F1B6D274CC894B871ADA56C3747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F335516A3D1849E3A5FFA3F23C014DAE1">
    <w:name w:val="F335516A3D1849E3A5FFA3F23C014DAE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BC76D5E56C4F44E4AA07EE796AA31A1D1">
    <w:name w:val="BC76D5E56C4F44E4AA07EE796AA31A1D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984857591354497FB2B9B64603F162B6">
    <w:name w:val="984857591354497FB2B9B64603F162B6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BA27A886FAD3494A9EAA81EF892231BF">
    <w:name w:val="BA27A886FAD3494A9EAA81EF892231BF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573F7389E4F3444CBA9726E0B7F3E288">
    <w:name w:val="573F7389E4F3444CBA9726E0B7F3E288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C279A51BBF634AFEA62B4454B9AEC06B">
    <w:name w:val="C279A51BBF634AFEA62B4454B9AEC06B"/>
    <w:rsid w:val="009A1058"/>
  </w:style>
  <w:style w:type="paragraph" w:customStyle="1" w:styleId="7DAEFBE0E4124A9D9041AEC9480C0564">
    <w:name w:val="7DAEFBE0E4124A9D9041AEC9480C0564"/>
    <w:rsid w:val="009A1058"/>
  </w:style>
  <w:style w:type="paragraph" w:customStyle="1" w:styleId="A384DC22B59146CC8A1EA27AB3D056A1">
    <w:name w:val="A384DC22B59146CC8A1EA27AB3D056A1"/>
    <w:rsid w:val="009A1058"/>
  </w:style>
  <w:style w:type="paragraph" w:customStyle="1" w:styleId="1D7873399C4C432D8D2EC7BA7A6FF2DA1">
    <w:name w:val="1D7873399C4C432D8D2EC7BA7A6FF2DA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8301D58DB2444187AF9994FAC997B2141">
    <w:name w:val="8301D58DB2444187AF9994FAC997B214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AF99FDA3B9024F42BF47DF30C811981C1">
    <w:name w:val="AF99FDA3B9024F42BF47DF30C811981C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2">
    <w:name w:val="5CF3861CE06E446D985BC77BD533C556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800D57DD56404663A273C7D84CB2E1342">
    <w:name w:val="800D57DD56404663A273C7D84CB2E134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E475FD4334104CAEBBB447C253830AC52">
    <w:name w:val="E475FD4334104CAEBBB447C253830AC5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A74798C47B334DFEB4D2FD064398DF302">
    <w:name w:val="A74798C47B334DFEB4D2FD064398DF30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7BBDFC264A634605A840FFAB1862B4A52">
    <w:name w:val="7BBDFC264A634605A840FFAB1862B4A5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6AE3F22065CC4B8AB336A5A9F4E40FE02">
    <w:name w:val="6AE3F22065CC4B8AB336A5A9F4E40FE0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F0456F1B6D274CC894B871ADA56C37472">
    <w:name w:val="F0456F1B6D274CC894B871ADA56C3747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F335516A3D1849E3A5FFA3F23C014DAE2">
    <w:name w:val="F335516A3D1849E3A5FFA3F23C014DAE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BC76D5E56C4F44E4AA07EE796AA31A1D2">
    <w:name w:val="BC76D5E56C4F44E4AA07EE796AA31A1D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984857591354497FB2B9B64603F162B61">
    <w:name w:val="984857591354497FB2B9B64603F162B6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C279A51BBF634AFEA62B4454B9AEC06B1">
    <w:name w:val="C279A51BBF634AFEA62B4454B9AEC06B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7DAEFBE0E4124A9D9041AEC9480C05641">
    <w:name w:val="7DAEFBE0E4124A9D9041AEC9480C0564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A384DC22B59146CC8A1EA27AB3D056A11">
    <w:name w:val="A384DC22B59146CC8A1EA27AB3D056A1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4FFB483590234C808FC458319D518B92">
    <w:name w:val="4FFB483590234C808FC458319D518B9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65733CD255B5443D8B0A12B2D7EAF9EE">
    <w:name w:val="65733CD255B5443D8B0A12B2D7EAF9EE"/>
    <w:rsid w:val="0037402F"/>
  </w:style>
  <w:style w:type="paragraph" w:customStyle="1" w:styleId="32E2022BC9BC41B39D39F0CC77D40260">
    <w:name w:val="32E2022BC9BC41B39D39F0CC77D40260"/>
    <w:rsid w:val="0037402F"/>
  </w:style>
  <w:style w:type="paragraph" w:customStyle="1" w:styleId="348B1FD459A64B1DB2304E44E1F9B6C3">
    <w:name w:val="348B1FD459A64B1DB2304E44E1F9B6C3"/>
    <w:rsid w:val="0037402F"/>
  </w:style>
  <w:style w:type="paragraph" w:customStyle="1" w:styleId="DBF3A0BFA3AE4035A7346F790DF8F0EB">
    <w:name w:val="DBF3A0BFA3AE4035A7346F790DF8F0EB"/>
    <w:rsid w:val="0037402F"/>
  </w:style>
  <w:style w:type="paragraph" w:customStyle="1" w:styleId="CBC1BC45CB274636BB9AB8970596EF2C">
    <w:name w:val="CBC1BC45CB274636BB9AB8970596EF2C"/>
    <w:rsid w:val="0037402F"/>
  </w:style>
  <w:style w:type="paragraph" w:customStyle="1" w:styleId="6A8077FEA33A4083BDB5AADEE62AFE0A">
    <w:name w:val="6A8077FEA33A4083BDB5AADEE62AFE0A"/>
    <w:rsid w:val="0037402F"/>
  </w:style>
  <w:style w:type="paragraph" w:customStyle="1" w:styleId="68525D7166CE4202A7A9E8DD4971DD79">
    <w:name w:val="68525D7166CE4202A7A9E8DD4971DD79"/>
    <w:rsid w:val="0037402F"/>
  </w:style>
  <w:style w:type="paragraph" w:customStyle="1" w:styleId="22057522286843EAA8EDFA6BFBD8C58F">
    <w:name w:val="22057522286843EAA8EDFA6BFBD8C58F"/>
    <w:rsid w:val="0037402F"/>
  </w:style>
  <w:style w:type="paragraph" w:customStyle="1" w:styleId="9B434AEE0F7E45CC971F59ED87196D9C">
    <w:name w:val="9B434AEE0F7E45CC971F59ED87196D9C"/>
    <w:rsid w:val="0037402F"/>
  </w:style>
  <w:style w:type="paragraph" w:customStyle="1" w:styleId="9F79A4810D0A4F8CA7B417FF4AB092AE">
    <w:name w:val="9F79A4810D0A4F8CA7B417FF4AB092AE"/>
    <w:rsid w:val="0037402F"/>
  </w:style>
  <w:style w:type="paragraph" w:customStyle="1" w:styleId="E11E8426113B4FB5848D1ACE8CE29E27">
    <w:name w:val="E11E8426113B4FB5848D1ACE8CE29E27"/>
    <w:rsid w:val="0037402F"/>
  </w:style>
  <w:style w:type="paragraph" w:customStyle="1" w:styleId="72F16E6EB80C40EBBD2FB162B5C4DB27">
    <w:name w:val="72F16E6EB80C40EBBD2FB162B5C4DB27"/>
    <w:rsid w:val="0037402F"/>
  </w:style>
  <w:style w:type="paragraph" w:customStyle="1" w:styleId="AA318C88A4714D7A8E4D71ED6ED64A30">
    <w:name w:val="AA318C88A4714D7A8E4D71ED6ED64A30"/>
    <w:rsid w:val="0037402F"/>
  </w:style>
  <w:style w:type="paragraph" w:customStyle="1" w:styleId="9166D21330D3479F881A085721B231D0">
    <w:name w:val="9166D21330D3479F881A085721B231D0"/>
    <w:rsid w:val="0037402F"/>
  </w:style>
  <w:style w:type="paragraph" w:customStyle="1" w:styleId="36D3019B19D84D8AABEE1FC38BFE0BB9">
    <w:name w:val="36D3019B19D84D8AABEE1FC38BFE0BB9"/>
    <w:rsid w:val="0037402F"/>
  </w:style>
  <w:style w:type="paragraph" w:customStyle="1" w:styleId="669C2A1D32274ABE8E8B46396378896B">
    <w:name w:val="669C2A1D32274ABE8E8B46396378896B"/>
    <w:rsid w:val="0037402F"/>
  </w:style>
  <w:style w:type="paragraph" w:customStyle="1" w:styleId="43BA2CD610404E28BB27E35F8C550939">
    <w:name w:val="43BA2CD610404E28BB27E35F8C550939"/>
    <w:rsid w:val="0037402F"/>
  </w:style>
  <w:style w:type="paragraph" w:customStyle="1" w:styleId="BED2384E6BC04FACB4B4F849C4349D53">
    <w:name w:val="BED2384E6BC04FACB4B4F849C4349D53"/>
    <w:rsid w:val="0037402F"/>
  </w:style>
  <w:style w:type="paragraph" w:customStyle="1" w:styleId="A6AEF9B7BC6D4D46AC34CFB86801D544">
    <w:name w:val="A6AEF9B7BC6D4D46AC34CFB86801D544"/>
    <w:rsid w:val="0037402F"/>
  </w:style>
  <w:style w:type="paragraph" w:customStyle="1" w:styleId="08457735BA284C61BE7F7847168843DB">
    <w:name w:val="08457735BA284C61BE7F7847168843DB"/>
    <w:rsid w:val="0037402F"/>
  </w:style>
  <w:style w:type="paragraph" w:customStyle="1" w:styleId="0AB2DDA65E1E4EA3B76914EBE1C6DBB6">
    <w:name w:val="0AB2DDA65E1E4EA3B76914EBE1C6DBB6"/>
    <w:rsid w:val="0037402F"/>
  </w:style>
  <w:style w:type="paragraph" w:customStyle="1" w:styleId="0DA0089393FF42C199FD500B01DCDBB8">
    <w:name w:val="0DA0089393FF42C199FD500B01DCDBB8"/>
    <w:rsid w:val="0037402F"/>
  </w:style>
  <w:style w:type="paragraph" w:customStyle="1" w:styleId="61D0106A0222481592A5CBB8EEE19E8F">
    <w:name w:val="61D0106A0222481592A5CBB8EEE19E8F"/>
    <w:rsid w:val="0037402F"/>
  </w:style>
  <w:style w:type="paragraph" w:customStyle="1" w:styleId="04E889B8FB314C6C8AADB44CEC22C29B">
    <w:name w:val="04E889B8FB314C6C8AADB44CEC22C29B"/>
    <w:rsid w:val="0037402F"/>
  </w:style>
  <w:style w:type="paragraph" w:customStyle="1" w:styleId="5F5B3D9BDE584F23BCC7F8636068E11D">
    <w:name w:val="5F5B3D9BDE584F23BCC7F8636068E11D"/>
    <w:rsid w:val="003740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6ECE207F0D449B0102B5A28A3F3BF" ma:contentTypeVersion="14" ma:contentTypeDescription="Create a new document." ma:contentTypeScope="" ma:versionID="dfeb599745fb1e40b813f4a23520aaf2">
  <xsd:schema xmlns:xsd="http://www.w3.org/2001/XMLSchema" xmlns:xs="http://www.w3.org/2001/XMLSchema" xmlns:p="http://schemas.microsoft.com/office/2006/metadata/properties" xmlns:ns3="8b8edc0e-090f-4f4a-932d-5f54772d48c8" xmlns:ns4="8f0e6303-580d-4a95-b23c-418536eb9427" targetNamespace="http://schemas.microsoft.com/office/2006/metadata/properties" ma:root="true" ma:fieldsID="1c0c063867a6d86d697b6be186f6871e" ns3:_="" ns4:_="">
    <xsd:import namespace="8b8edc0e-090f-4f4a-932d-5f54772d48c8"/>
    <xsd:import namespace="8f0e6303-580d-4a95-b23c-418536eb9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edc0e-090f-4f4a-932d-5f54772d4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6303-580d-4a95-b23c-418536eb9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535F4A-2EB7-468B-87AD-CF50042A9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edc0e-090f-4f4a-932d-5f54772d48c8"/>
    <ds:schemaRef ds:uri="8f0e6303-580d-4a95-b23c-418536eb9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543AC-2996-4F9F-8F9A-DA22A61C6C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EU-IRI II-INUKING-Memo_EU Logos</Template>
  <TotalTime>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Pavlić</dc:creator>
  <cp:keywords/>
  <dc:description/>
  <cp:lastModifiedBy>Drazen Pavlic</cp:lastModifiedBy>
  <cp:revision>4</cp:revision>
  <dcterms:created xsi:type="dcterms:W3CDTF">2022-05-03T11:30:00Z</dcterms:created>
  <dcterms:modified xsi:type="dcterms:W3CDTF">2022-05-20T12:55:00Z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0x0101001966ECE207F0D449B0102B5A28A3F3BF</vt:lpwstr>
  </property>
</Properties>
</file>