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78119" w14:textId="379AA0EE" w:rsidR="00CD2117" w:rsidRPr="00B34174" w:rsidRDefault="000D3AF3" w:rsidP="00793278">
      <w:pPr>
        <w:shd w:val="clear" w:color="auto" w:fill="C00000"/>
        <w:rPr>
          <w:b/>
          <w:bCs/>
          <w:iCs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34174">
        <w:rPr>
          <w:b/>
          <w:bCs/>
          <w:iCs/>
        </w:rPr>
        <w:t>Prilog</w:t>
      </w:r>
      <w:r w:rsidR="00CD2117" w:rsidRPr="00B34174">
        <w:rPr>
          <w:b/>
          <w:bCs/>
          <w:iCs/>
        </w:rPr>
        <w:t xml:space="preserve"> I</w:t>
      </w:r>
      <w:r w:rsidR="00B34174" w:rsidRPr="00B34174">
        <w:rPr>
          <w:b/>
          <w:bCs/>
          <w:iCs/>
        </w:rPr>
        <w:t>II</w:t>
      </w:r>
      <w:r w:rsidR="00CD2117" w:rsidRPr="00B34174">
        <w:rPr>
          <w:b/>
          <w:bCs/>
          <w:iCs/>
        </w:rPr>
        <w:t xml:space="preserve"> </w:t>
      </w:r>
      <w:r w:rsidR="00B34174" w:rsidRPr="00B34174">
        <w:rPr>
          <w:b/>
          <w:bCs/>
          <w:iCs/>
        </w:rPr>
        <w:t>–</w:t>
      </w:r>
      <w:r w:rsidR="00CD2117" w:rsidRPr="00B34174">
        <w:rPr>
          <w:b/>
          <w:bCs/>
          <w:iCs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B34174" w:rsidRPr="00B34174">
        <w:rPr>
          <w:b/>
          <w:bCs/>
          <w:iCs/>
        </w:rPr>
        <w:t>IZJAVA PONUDITELJA</w:t>
      </w:r>
    </w:p>
    <w:p w14:paraId="20EE8BB3" w14:textId="77777777" w:rsidR="00A132DF" w:rsidRPr="00A60A51" w:rsidRDefault="00A132DF" w:rsidP="00CD2117"/>
    <w:p w14:paraId="399EDDBB" w14:textId="3BAF5325" w:rsidR="00B34174" w:rsidRPr="00A60A51" w:rsidRDefault="00B34174" w:rsidP="00B34174">
      <w:pPr>
        <w:jc w:val="both"/>
      </w:pPr>
      <w:r w:rsidRPr="00A60A51">
        <w:t xml:space="preserve">Sukladno Pozivu na dostavu ponuda za postupak nabave s obveznom objavom: Nabava materijala i potrošne robe u okviru postupka nabave u okviru EU projekta </w:t>
      </w:r>
      <w:r w:rsidRPr="00A60A51">
        <w:rPr>
          <w:b/>
        </w:rPr>
        <w:t>INUKING</w:t>
      </w:r>
      <w:r w:rsidRPr="00A60A51">
        <w:t xml:space="preserve"> – Razvoj inovativnog programskog rješenja za centralizirani nadzor i upravljanje kritičnom infrastrukturom poslovnih i stambenih objekata, KK.01.2.1.02.0084, Ev.br. nabave: KK.01.2.1.02.0084 / 0</w:t>
      </w:r>
      <w:r w:rsidR="00387F78">
        <w:t>5</w:t>
      </w:r>
      <w:r w:rsidRPr="00A60A51">
        <w:t>-2022, dostavljamo</w:t>
      </w:r>
    </w:p>
    <w:p w14:paraId="1EAD1884" w14:textId="77777777" w:rsidR="00B34174" w:rsidRPr="00A60A51" w:rsidRDefault="00B34174" w:rsidP="00B34174"/>
    <w:p w14:paraId="12EDFC10" w14:textId="77777777" w:rsidR="00B34174" w:rsidRPr="00A60A51" w:rsidRDefault="00B34174" w:rsidP="00B34174">
      <w:pPr>
        <w:jc w:val="center"/>
        <w:rPr>
          <w:b/>
          <w:sz w:val="28"/>
          <w:szCs w:val="28"/>
        </w:rPr>
      </w:pPr>
      <w:r w:rsidRPr="00A60A51">
        <w:rPr>
          <w:b/>
          <w:sz w:val="28"/>
          <w:szCs w:val="28"/>
        </w:rPr>
        <w:t>IZJAVU</w:t>
      </w:r>
    </w:p>
    <w:p w14:paraId="4EEBBB77" w14:textId="77777777" w:rsidR="00B34174" w:rsidRPr="00A60A51" w:rsidRDefault="00B34174" w:rsidP="00B34174">
      <w:pPr>
        <w:rPr>
          <w:b/>
        </w:rPr>
      </w:pPr>
    </w:p>
    <w:tbl>
      <w:tblPr>
        <w:tblW w:w="9289" w:type="dxa"/>
        <w:tblLayout w:type="fixed"/>
        <w:tblLook w:val="0600" w:firstRow="0" w:lastRow="0" w:firstColumn="0" w:lastColumn="0" w:noHBand="1" w:noVBand="1"/>
      </w:tblPr>
      <w:tblGrid>
        <w:gridCol w:w="1134"/>
        <w:gridCol w:w="8155"/>
      </w:tblGrid>
      <w:tr w:rsidR="00B34174" w:rsidRPr="00A60A51" w14:paraId="7E240210" w14:textId="77777777" w:rsidTr="00A60A51">
        <w:trPr>
          <w:trHeight w:val="454"/>
        </w:trPr>
        <w:tc>
          <w:tcPr>
            <w:tcW w:w="1134" w:type="dxa"/>
            <w:shd w:val="clear" w:color="auto" w:fill="auto"/>
            <w:vAlign w:val="bottom"/>
          </w:tcPr>
          <w:p w14:paraId="4483B346" w14:textId="77777777" w:rsidR="00B34174" w:rsidRPr="00A60A51" w:rsidRDefault="00B34174" w:rsidP="00B34174">
            <w:r w:rsidRPr="00A60A51">
              <w:t>kojom ja,</w:t>
            </w:r>
          </w:p>
        </w:tc>
        <w:sdt>
          <w:sdtPr>
            <w:rPr>
              <w:b/>
            </w:rPr>
            <w:id w:val="124672464"/>
            <w:placeholder>
              <w:docPart w:val="DefaultPlaceholder_-1854013440"/>
            </w:placeholder>
            <w:showingPlcHdr/>
          </w:sdtPr>
          <w:sdtEndPr/>
          <w:sdtContent>
            <w:bookmarkStart w:id="6" w:name="_GoBack" w:displacedByCustomXml="prev"/>
            <w:tc>
              <w:tcPr>
                <w:tcW w:w="8155" w:type="dxa"/>
                <w:tcBorders>
                  <w:bottom w:val="single" w:sz="4" w:space="0" w:color="000000"/>
                </w:tcBorders>
                <w:shd w:val="clear" w:color="auto" w:fill="auto"/>
                <w:vAlign w:val="bottom"/>
              </w:tcPr>
              <w:p w14:paraId="0B81659D" w14:textId="32DA4FF1" w:rsidR="00B34174" w:rsidRPr="00A60A51" w:rsidRDefault="003F5BB0" w:rsidP="00A60A51">
                <w:pPr>
                  <w:ind w:firstLine="1880"/>
                  <w:rPr>
                    <w:b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  <w:bookmarkEnd w:id="6" w:displacedByCustomXml="next"/>
          </w:sdtContent>
        </w:sdt>
      </w:tr>
      <w:tr w:rsidR="00A60A51" w:rsidRPr="00A60A51" w14:paraId="7E955A0F" w14:textId="77777777" w:rsidTr="00392592">
        <w:trPr>
          <w:trHeight w:val="170"/>
        </w:trPr>
        <w:tc>
          <w:tcPr>
            <w:tcW w:w="9289" w:type="dxa"/>
            <w:gridSpan w:val="2"/>
            <w:shd w:val="clear" w:color="auto" w:fill="auto"/>
          </w:tcPr>
          <w:p w14:paraId="536FAEE5" w14:textId="1C1C641A" w:rsidR="00A60A51" w:rsidRPr="00A60A51" w:rsidRDefault="00A60A51" w:rsidP="00A60A51">
            <w:pPr>
              <w:jc w:val="center"/>
            </w:pPr>
            <w:r w:rsidRPr="00A60A51">
              <w:t xml:space="preserve">(ime, prezime i OIB </w:t>
            </w:r>
            <w:r w:rsidR="00A4603B">
              <w:t xml:space="preserve">osobe </w:t>
            </w:r>
            <w:r w:rsidRPr="00A60A51">
              <w:t>ovlaštene</w:t>
            </w:r>
            <w:r w:rsidR="00A4603B">
              <w:t xml:space="preserve"> za zastupanje</w:t>
            </w:r>
            <w:r w:rsidRPr="00A60A51">
              <w:t>)</w:t>
            </w:r>
          </w:p>
        </w:tc>
      </w:tr>
      <w:tr w:rsidR="00A60A51" w:rsidRPr="00A60A51" w14:paraId="29C81DC5" w14:textId="77777777" w:rsidTr="00DB7DF3">
        <w:trPr>
          <w:trHeight w:val="454"/>
        </w:trPr>
        <w:tc>
          <w:tcPr>
            <w:tcW w:w="9289" w:type="dxa"/>
            <w:gridSpan w:val="2"/>
            <w:shd w:val="clear" w:color="auto" w:fill="auto"/>
            <w:vAlign w:val="bottom"/>
          </w:tcPr>
          <w:p w14:paraId="7F242C65" w14:textId="709B7D6D" w:rsidR="00A60A51" w:rsidRPr="00A60A51" w:rsidRDefault="00A60A51" w:rsidP="00B34174">
            <w:r w:rsidRPr="00A60A51">
              <w:t xml:space="preserve">kao ovlaštena osoba za zastupanje gospodarskog subjekta: </w:t>
            </w:r>
          </w:p>
        </w:tc>
      </w:tr>
      <w:tr w:rsidR="00B34174" w:rsidRPr="00A60A51" w14:paraId="727EAB50" w14:textId="77777777" w:rsidTr="00A60A51">
        <w:trPr>
          <w:trHeight w:val="454"/>
        </w:trPr>
        <w:sdt>
          <w:sdtPr>
            <w:rPr>
              <w:b/>
            </w:rPr>
            <w:id w:val="15164937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89" w:type="dxa"/>
                <w:gridSpan w:val="2"/>
                <w:tcBorders>
                  <w:bottom w:val="single" w:sz="4" w:space="0" w:color="000000"/>
                </w:tcBorders>
                <w:shd w:val="clear" w:color="auto" w:fill="auto"/>
                <w:vAlign w:val="bottom"/>
              </w:tcPr>
              <w:p w14:paraId="7D2AEACD" w14:textId="50954A16" w:rsidR="00B34174" w:rsidRPr="00A60A51" w:rsidRDefault="003F5BB0" w:rsidP="00A60A51">
                <w:pPr>
                  <w:ind w:firstLine="3019"/>
                  <w:rPr>
                    <w:b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60A51" w:rsidRPr="00A60A51" w14:paraId="45888311" w14:textId="77777777" w:rsidTr="0084542D">
        <w:trPr>
          <w:trHeight w:val="170"/>
        </w:trPr>
        <w:tc>
          <w:tcPr>
            <w:tcW w:w="9289" w:type="dxa"/>
            <w:gridSpan w:val="2"/>
            <w:shd w:val="clear" w:color="auto" w:fill="auto"/>
          </w:tcPr>
          <w:p w14:paraId="24DCCBF0" w14:textId="77777777" w:rsidR="00A60A51" w:rsidRPr="00A60A51" w:rsidRDefault="00A60A51" w:rsidP="00A60A51">
            <w:pPr>
              <w:jc w:val="center"/>
            </w:pPr>
            <w:r w:rsidRPr="00A60A51">
              <w:t>(naziv, adresa i OIB gospodarskog subjekta)</w:t>
            </w:r>
          </w:p>
        </w:tc>
      </w:tr>
    </w:tbl>
    <w:p w14:paraId="2118F018" w14:textId="77777777" w:rsidR="00B34174" w:rsidRPr="00A60A51" w:rsidRDefault="00B34174" w:rsidP="00B34174"/>
    <w:p w14:paraId="54BF7A78" w14:textId="77777777" w:rsidR="00B34174" w:rsidRPr="00A60A51" w:rsidRDefault="00B34174" w:rsidP="00A60A51">
      <w:pPr>
        <w:jc w:val="both"/>
      </w:pPr>
      <w:r w:rsidRPr="00A60A51">
        <w:t>pod materijalnom i kaznenom odgovornošću izjavljujem, za sebe osobno i za navedeni gospodarski subjekt i za sve osobe koje su članovi upravnog, upravljačkog ili nadzornog tijela ili imaju ovlasti zastupanja, donošenja odluka ili nadzora toga gospodarskog subjekta, da:</w:t>
      </w:r>
    </w:p>
    <w:p w14:paraId="50CA3ECF" w14:textId="7C6B9A4C" w:rsidR="00B34174" w:rsidRPr="00A60A51" w:rsidRDefault="00B34174" w:rsidP="00A60A51">
      <w:pPr>
        <w:numPr>
          <w:ilvl w:val="0"/>
          <w:numId w:val="2"/>
        </w:numPr>
        <w:jc w:val="both"/>
      </w:pPr>
      <w:r w:rsidRPr="00A60A51">
        <w:t xml:space="preserve">nisam/smo pravomoćno osuđen/i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 </w:t>
      </w:r>
    </w:p>
    <w:p w14:paraId="79D876A5" w14:textId="77777777" w:rsidR="00B34174" w:rsidRPr="00A60A51" w:rsidRDefault="00B34174" w:rsidP="00A60A51">
      <w:pPr>
        <w:numPr>
          <w:ilvl w:val="0"/>
          <w:numId w:val="2"/>
        </w:numPr>
        <w:jc w:val="both"/>
      </w:pPr>
      <w:r w:rsidRPr="00A60A51">
        <w:lastRenderedPageBreak/>
        <w:t>su ispunjene sve obveze isplate plaća zaposlenicima, plaćanja doprinosa za financiranje obveznih osiguranja (osobito zdravstveno ili mirovinsko) ili plaćanja poreza u skladu s propisima Republike Hrvatske kao države u kojoj je osnovan ponuditelj, u skladu s propisima države poslovnog nastana ponuditelja (ako oni nemaju poslovni nastan u Republici Hrvatskoj), osim ako je u skladu s posebnim pravilima odobrena odgoda plaćanja navedenih obveza, te ako mu iznos dospjelih, a neplaćenih obveza nije veći od 200 kuna;</w:t>
      </w:r>
    </w:p>
    <w:p w14:paraId="004C83EB" w14:textId="6E10FBEA" w:rsidR="00B34174" w:rsidRPr="00A60A51" w:rsidRDefault="00B34174" w:rsidP="00A60A51">
      <w:pPr>
        <w:numPr>
          <w:ilvl w:val="0"/>
          <w:numId w:val="2"/>
        </w:numPr>
        <w:jc w:val="both"/>
      </w:pPr>
      <w:r w:rsidRPr="00A60A51">
        <w:t>da nisam lažno izjavljivao, predstavio ili pružio neistinite podatke u vezi s uvjetima koje je NOJN naveo kao neophodne</w:t>
      </w:r>
      <w:r w:rsidR="002F140E">
        <w:t>.</w:t>
      </w:r>
    </w:p>
    <w:p w14:paraId="76D4B4F7" w14:textId="77777777" w:rsidR="00B34174" w:rsidRPr="00B34174" w:rsidRDefault="00B34174" w:rsidP="00B34174"/>
    <w:p w14:paraId="07A530C0" w14:textId="77777777" w:rsidR="00B34174" w:rsidRPr="00B34174" w:rsidRDefault="00B34174" w:rsidP="00B34174"/>
    <w:p w14:paraId="674BF822" w14:textId="77777777" w:rsidR="00B34174" w:rsidRPr="00B34174" w:rsidRDefault="00B34174" w:rsidP="00B34174"/>
    <w:p w14:paraId="687B2E01" w14:textId="59C636CB" w:rsidR="00B34174" w:rsidRPr="00B34174" w:rsidRDefault="003F5BB0" w:rsidP="003F5BB0">
      <w:pPr>
        <w:tabs>
          <w:tab w:val="left" w:pos="5626"/>
        </w:tabs>
      </w:pPr>
      <w:sdt>
        <w:sdtPr>
          <w:id w:val="-184596384"/>
          <w:placeholder>
            <w:docPart w:val="DefaultPlaceholder_-1854013440"/>
          </w:placeholder>
          <w:showingPlcHdr/>
        </w:sdtPr>
        <w:sdtEndPr/>
        <w:sdtContent>
          <w:r w:rsidRPr="002337EF">
            <w:rPr>
              <w:rStyle w:val="PlaceholderText"/>
            </w:rPr>
            <w:t>Click or tap here to enter text.</w:t>
          </w:r>
        </w:sdtContent>
      </w:sdt>
      <w:r w:rsidR="00A60A51">
        <w:tab/>
      </w:r>
      <w:sdt>
        <w:sdtPr>
          <w:id w:val="581192546"/>
          <w:placeholder>
            <w:docPart w:val="DefaultPlaceholder_-1854013440"/>
          </w:placeholder>
          <w:showingPlcHdr/>
        </w:sdtPr>
        <w:sdtEndPr/>
        <w:sdtContent>
          <w:r w:rsidR="00A60A51" w:rsidRPr="002337EF">
            <w:rPr>
              <w:rStyle w:val="PlaceholderText"/>
            </w:rPr>
            <w:t>Click or tap here to enter text.</w:t>
          </w:r>
        </w:sdtContent>
      </w:sdt>
    </w:p>
    <w:tbl>
      <w:tblPr>
        <w:tblW w:w="9072" w:type="dxa"/>
        <w:jc w:val="center"/>
        <w:tblBorders>
          <w:top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134"/>
        <w:gridCol w:w="3969"/>
      </w:tblGrid>
      <w:tr w:rsidR="00B34174" w:rsidRPr="00B34174" w14:paraId="44D37A15" w14:textId="77777777" w:rsidTr="00197800">
        <w:trPr>
          <w:jc w:val="center"/>
        </w:trPr>
        <w:tc>
          <w:tcPr>
            <w:tcW w:w="3969" w:type="dxa"/>
            <w:shd w:val="clear" w:color="auto" w:fill="auto"/>
          </w:tcPr>
          <w:p w14:paraId="58A0CDA7" w14:textId="77777777" w:rsidR="00B34174" w:rsidRPr="00B34174" w:rsidRDefault="00B34174" w:rsidP="00A60A51">
            <w:pPr>
              <w:jc w:val="center"/>
            </w:pPr>
            <w:r w:rsidRPr="00B34174"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BFE7216" w14:textId="77777777" w:rsidR="00B34174" w:rsidRPr="00B34174" w:rsidRDefault="00B34174" w:rsidP="00B34174">
            <w:r w:rsidRPr="00B34174">
              <w:t>M.P.</w:t>
            </w:r>
          </w:p>
        </w:tc>
        <w:tc>
          <w:tcPr>
            <w:tcW w:w="3969" w:type="dxa"/>
            <w:shd w:val="clear" w:color="auto" w:fill="auto"/>
          </w:tcPr>
          <w:p w14:paraId="5B6B777A" w14:textId="34745E01" w:rsidR="00B34174" w:rsidRPr="00B34174" w:rsidRDefault="00B34174" w:rsidP="00A4603B">
            <w:pPr>
              <w:jc w:val="center"/>
            </w:pPr>
            <w:r w:rsidRPr="00B34174">
              <w:t xml:space="preserve">(potpis </w:t>
            </w:r>
            <w:r w:rsidR="00A4603B">
              <w:t xml:space="preserve">osobe </w:t>
            </w:r>
            <w:r w:rsidRPr="00B34174">
              <w:t xml:space="preserve">ovlaštene </w:t>
            </w:r>
            <w:r w:rsidR="00A4603B">
              <w:t xml:space="preserve">za zastupanje </w:t>
            </w:r>
            <w:r w:rsidRPr="00B34174">
              <w:t>Ponuditelja)</w:t>
            </w:r>
          </w:p>
        </w:tc>
      </w:tr>
    </w:tbl>
    <w:p w14:paraId="7FFF4DA5" w14:textId="77777777" w:rsidR="00B34174" w:rsidRPr="00B34174" w:rsidRDefault="00B34174" w:rsidP="00B34174">
      <w:pPr>
        <w:rPr>
          <w:i/>
        </w:rPr>
      </w:pPr>
    </w:p>
    <w:p w14:paraId="0052A0DE" w14:textId="1C9D2683" w:rsidR="00B34174" w:rsidRDefault="00B34174" w:rsidP="00B34174">
      <w:pPr>
        <w:rPr>
          <w:i/>
        </w:rPr>
      </w:pPr>
    </w:p>
    <w:p w14:paraId="53DB35A6" w14:textId="1BA5F4C7" w:rsidR="002F140E" w:rsidRDefault="002F140E" w:rsidP="00B34174">
      <w:pPr>
        <w:rPr>
          <w:i/>
        </w:rPr>
      </w:pPr>
    </w:p>
    <w:p w14:paraId="48AC371B" w14:textId="11CAE539" w:rsidR="002F140E" w:rsidRDefault="002F140E" w:rsidP="00B34174">
      <w:pPr>
        <w:rPr>
          <w:i/>
        </w:rPr>
      </w:pPr>
    </w:p>
    <w:p w14:paraId="2FC86A17" w14:textId="369AB88B" w:rsidR="002F140E" w:rsidRDefault="002F140E" w:rsidP="00B34174">
      <w:pPr>
        <w:rPr>
          <w:i/>
        </w:rPr>
      </w:pPr>
    </w:p>
    <w:p w14:paraId="68A66B35" w14:textId="536BD1BB" w:rsidR="002F140E" w:rsidRDefault="002F140E" w:rsidP="00B34174">
      <w:pPr>
        <w:rPr>
          <w:i/>
        </w:rPr>
      </w:pPr>
    </w:p>
    <w:p w14:paraId="6A59C7FA" w14:textId="77777777" w:rsidR="002F140E" w:rsidRPr="00B34174" w:rsidRDefault="002F140E" w:rsidP="00B34174">
      <w:pPr>
        <w:rPr>
          <w:i/>
        </w:rPr>
      </w:pPr>
    </w:p>
    <w:p w14:paraId="7CF203BE" w14:textId="44552FF2" w:rsidR="00B34174" w:rsidRPr="00B34174" w:rsidRDefault="00B34174" w:rsidP="00B34174">
      <w:pPr>
        <w:rPr>
          <w:i/>
        </w:rPr>
      </w:pPr>
      <w:r w:rsidRPr="00B34174">
        <w:rPr>
          <w:i/>
        </w:rPr>
        <w:t>Napomen</w:t>
      </w:r>
      <w:r w:rsidR="00A60A51">
        <w:rPr>
          <w:i/>
        </w:rPr>
        <w:t>a</w:t>
      </w:r>
      <w:r w:rsidRPr="00B34174">
        <w:rPr>
          <w:i/>
        </w:rPr>
        <w:t xml:space="preserve">: </w:t>
      </w:r>
    </w:p>
    <w:p w14:paraId="6B867879" w14:textId="60FB5842" w:rsidR="00B34174" w:rsidRPr="00B34174" w:rsidRDefault="00A60A51" w:rsidP="00A60A51">
      <w:pPr>
        <w:jc w:val="both"/>
        <w:rPr>
          <w:i/>
        </w:rPr>
      </w:pPr>
      <w:r>
        <w:rPr>
          <w:i/>
        </w:rPr>
        <w:t>U</w:t>
      </w:r>
      <w:r w:rsidR="00B34174" w:rsidRPr="00B34174">
        <w:rPr>
          <w:i/>
        </w:rPr>
        <w:t xml:space="preserve"> slučaju ponude zajednice ponuditelja ili postojanja podugovaratelja ovu Izjavu mora potpisati svaki gospodarski subjekt koji sudjeluje u postupku nabave.</w:t>
      </w:r>
    </w:p>
    <w:sectPr w:rsidR="00B34174" w:rsidRPr="00B34174" w:rsidSect="00DF0ED1">
      <w:headerReference w:type="default" r:id="rId10"/>
      <w:footerReference w:type="default" r:id="rId11"/>
      <w:pgSz w:w="11906" w:h="16838"/>
      <w:pgMar w:top="2552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07602" w14:textId="77777777" w:rsidR="000A7FF9" w:rsidRDefault="000A7FF9" w:rsidP="00515490">
      <w:r>
        <w:separator/>
      </w:r>
    </w:p>
  </w:endnote>
  <w:endnote w:type="continuationSeparator" w:id="0">
    <w:p w14:paraId="09015E8F" w14:textId="77777777" w:rsidR="000A7FF9" w:rsidRDefault="000A7FF9" w:rsidP="0051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9288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D5ECB" w14:textId="51DEE39B" w:rsidR="00387F78" w:rsidRDefault="00387F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08A5B3" w14:textId="77777777" w:rsidR="00387F78" w:rsidRDefault="00387F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C794D" w14:textId="77777777" w:rsidR="000A7FF9" w:rsidRDefault="000A7FF9" w:rsidP="00515490">
      <w:r>
        <w:separator/>
      </w:r>
    </w:p>
  </w:footnote>
  <w:footnote w:type="continuationSeparator" w:id="0">
    <w:p w14:paraId="6F907391" w14:textId="77777777" w:rsidR="000A7FF9" w:rsidRDefault="000A7FF9" w:rsidP="0051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E8E7" w14:textId="77777777" w:rsidR="000A7FF9" w:rsidRDefault="000A7FF9" w:rsidP="0051549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1D401C" wp14:editId="4731644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3800" cy="10667093"/>
          <wp:effectExtent l="0" t="0" r="0" b="1270"/>
          <wp:wrapNone/>
          <wp:docPr id="13" name="Picture 13" descr="Diagram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7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82217"/>
    <w:multiLevelType w:val="multilevel"/>
    <w:tmpl w:val="0212D8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0A55B32"/>
    <w:multiLevelType w:val="multilevel"/>
    <w:tmpl w:val="9A4A8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D77D68"/>
    <w:multiLevelType w:val="multilevel"/>
    <w:tmpl w:val="B12A09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ao1D0lWHaWqqNMZrSDtggwf1nEFCRy9m/Y5H7r9964uwnkbFHQtcPpjoiqTj+u+6+LqV8mKzFNoT+TCgZUGAQ==" w:salt="6fgG9CZKO6U6QNIO9/oRm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E1"/>
    <w:rsid w:val="000A7FF9"/>
    <w:rsid w:val="000D3AF3"/>
    <w:rsid w:val="002F140E"/>
    <w:rsid w:val="00387F78"/>
    <w:rsid w:val="003F5BB0"/>
    <w:rsid w:val="0050643B"/>
    <w:rsid w:val="00515490"/>
    <w:rsid w:val="005A3DD9"/>
    <w:rsid w:val="00677A64"/>
    <w:rsid w:val="006C7CA5"/>
    <w:rsid w:val="00702BE0"/>
    <w:rsid w:val="00737775"/>
    <w:rsid w:val="00793278"/>
    <w:rsid w:val="007F423E"/>
    <w:rsid w:val="00803625"/>
    <w:rsid w:val="008631B9"/>
    <w:rsid w:val="00A132DF"/>
    <w:rsid w:val="00A4603B"/>
    <w:rsid w:val="00A60A51"/>
    <w:rsid w:val="00A64692"/>
    <w:rsid w:val="00B34174"/>
    <w:rsid w:val="00C20ED4"/>
    <w:rsid w:val="00CA4047"/>
    <w:rsid w:val="00CB5EE1"/>
    <w:rsid w:val="00CD2117"/>
    <w:rsid w:val="00DF0ED1"/>
    <w:rsid w:val="00F002E7"/>
    <w:rsid w:val="00FA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0276CD"/>
  <w15:chartTrackingRefBased/>
  <w15:docId w15:val="{26F3DFC6-4B8A-4A70-9A3E-E091811A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490"/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ED1"/>
    <w:pPr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DD9"/>
    <w:pPr>
      <w:outlineLvl w:val="1"/>
    </w:pPr>
    <w:rPr>
      <w:rFonts w:asciiTheme="majorHAnsi" w:hAnsiTheme="majorHAnsi" w:cs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D1"/>
  </w:style>
  <w:style w:type="paragraph" w:styleId="Footer">
    <w:name w:val="footer"/>
    <w:basedOn w:val="Normal"/>
    <w:link w:val="Foot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D1"/>
  </w:style>
  <w:style w:type="character" w:customStyle="1" w:styleId="Heading1Char">
    <w:name w:val="Heading 1 Char"/>
    <w:basedOn w:val="DefaultParagraphFont"/>
    <w:link w:val="Heading1"/>
    <w:uiPriority w:val="9"/>
    <w:rsid w:val="00DF0ED1"/>
    <w:rPr>
      <w:rFonts w:asciiTheme="majorHAnsi" w:hAnsiTheme="majorHAnsi" w:cs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3DD9"/>
    <w:rPr>
      <w:rFonts w:asciiTheme="majorHAnsi" w:hAnsiTheme="majorHAnsi" w:cstheme="majorHAns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54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9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5490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1549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154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5490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90"/>
    <w:pPr>
      <w:pBdr>
        <w:top w:val="single" w:sz="4" w:space="10" w:color="C00000"/>
        <w:bottom w:val="single" w:sz="4" w:space="10" w:color="C00000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90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37775"/>
    <w:rPr>
      <w:color w:val="808080"/>
    </w:rPr>
  </w:style>
  <w:style w:type="table" w:styleId="TableGrid">
    <w:name w:val="Table Grid"/>
    <w:basedOn w:val="TableNormal"/>
    <w:uiPriority w:val="39"/>
    <w:rsid w:val="0073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azen.pavlic\OneDrive%20-%20Tvrtka\Documents\01.%20KingICT\01%20EU%20PROJEKTI\EU-IRI\EU-IRI%20II-2020-02%20INUKING\02%20PROVEDBA\PV-PROMID&#381;BA%20I%20VIDLJIVOST\Predlo&#353;ci\EU-IRI%20II-INUKING-Memo_EU%20Log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BFC42-2D25-4069-8103-495FDAA03AAD}"/>
      </w:docPartPr>
      <w:docPartBody>
        <w:p w:rsidR="009A1058" w:rsidRDefault="009A1058">
          <w:r w:rsidRPr="002337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58"/>
    <w:rsid w:val="009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10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6ECE207F0D449B0102B5A28A3F3BF" ma:contentTypeVersion="14" ma:contentTypeDescription="Create a new document." ma:contentTypeScope="" ma:versionID="dfeb599745fb1e40b813f4a23520aaf2">
  <xsd:schema xmlns:xsd="http://www.w3.org/2001/XMLSchema" xmlns:xs="http://www.w3.org/2001/XMLSchema" xmlns:p="http://schemas.microsoft.com/office/2006/metadata/properties" xmlns:ns3="8b8edc0e-090f-4f4a-932d-5f54772d48c8" xmlns:ns4="8f0e6303-580d-4a95-b23c-418536eb9427" targetNamespace="http://schemas.microsoft.com/office/2006/metadata/properties" ma:root="true" ma:fieldsID="1c0c063867a6d86d697b6be186f6871e" ns3:_="" ns4:_="">
    <xsd:import namespace="8b8edc0e-090f-4f4a-932d-5f54772d48c8"/>
    <xsd:import namespace="8f0e6303-580d-4a95-b23c-418536eb9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edc0e-090f-4f4a-932d-5f54772d4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6303-580d-4a95-b23c-418536eb9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35F4A-2EB7-468B-87AD-CF50042A9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edc0e-090f-4f4a-932d-5f54772d48c8"/>
    <ds:schemaRef ds:uri="8f0e6303-580d-4a95-b23c-418536eb9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0FE92-C614-48B6-BA93-4C6BE5C90527}">
  <ds:schemaRefs>
    <ds:schemaRef ds:uri="8b8edc0e-090f-4f4a-932d-5f54772d48c8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8f0e6303-580d-4a95-b23c-418536eb9427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53543AC-2996-4F9F-8F9A-DA22A61C6C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EU-IRI II-INUKING-Memo_EU Logos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Pavlić</dc:creator>
  <cp:keywords/>
  <dc:description/>
  <cp:lastModifiedBy>Drazen Pavlic</cp:lastModifiedBy>
  <cp:revision>3</cp:revision>
  <dcterms:created xsi:type="dcterms:W3CDTF">2022-05-20T12:30:00Z</dcterms:created>
  <dcterms:modified xsi:type="dcterms:W3CDTF">2022-05-20T13:29:00Z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0x0101001966ECE207F0D449B0102B5A28A3F3BF</vt:lpwstr>
  </property>
</Properties>
</file>